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0EC" w:rsidRDefault="00DB7345">
      <w:pPr>
        <w:spacing w:after="0"/>
        <w:ind w:left="-29"/>
      </w:pPr>
      <w:r>
        <w:rPr>
          <w:noProof/>
        </w:rPr>
        <mc:AlternateContent>
          <mc:Choice Requires="wpg">
            <w:drawing>
              <wp:inline distT="0" distB="0" distL="0" distR="0">
                <wp:extent cx="6158230" cy="8475014"/>
                <wp:effectExtent l="0" t="0" r="0" b="0"/>
                <wp:docPr id="12898" name="Group 12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8230" cy="8475014"/>
                          <a:chOff x="0" y="0"/>
                          <a:chExt cx="6158230" cy="847501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956050" y="7666025"/>
                            <a:ext cx="2194560" cy="808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1590" y="7730160"/>
                            <a:ext cx="2966720" cy="654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81" name="Shape 18981"/>
                        <wps:cNvSpPr/>
                        <wps:spPr>
                          <a:xfrm>
                            <a:off x="0" y="0"/>
                            <a:ext cx="6158230" cy="1115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30" h="1115873">
                                <a:moveTo>
                                  <a:pt x="0" y="0"/>
                                </a:moveTo>
                                <a:lnTo>
                                  <a:pt x="6158230" y="0"/>
                                </a:lnTo>
                                <a:lnTo>
                                  <a:pt x="6158230" y="1115873"/>
                                </a:lnTo>
                                <a:lnTo>
                                  <a:pt x="0" y="11158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37693" y="184709"/>
                            <a:ext cx="7025711" cy="1238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b/>
                                  <w:color w:val="00B050"/>
                                  <w:sz w:val="144"/>
                                </w:rPr>
                                <w:t>BOGAUKTION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720842" y="184709"/>
                            <a:ext cx="274850" cy="1238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b/>
                                  <w:color w:val="00B050"/>
                                  <w:sz w:val="1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82" name="Shape 18982"/>
                        <wps:cNvSpPr/>
                        <wps:spPr>
                          <a:xfrm>
                            <a:off x="0" y="1115873"/>
                            <a:ext cx="615823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30" h="170688">
                                <a:moveTo>
                                  <a:pt x="0" y="0"/>
                                </a:moveTo>
                                <a:lnTo>
                                  <a:pt x="6158230" y="0"/>
                                </a:lnTo>
                                <a:lnTo>
                                  <a:pt x="6158230" y="170688"/>
                                </a:lnTo>
                                <a:lnTo>
                                  <a:pt x="0" y="1706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8288" y="114330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83" name="Shape 18983"/>
                        <wps:cNvSpPr/>
                        <wps:spPr>
                          <a:xfrm>
                            <a:off x="0" y="1286560"/>
                            <a:ext cx="6158230" cy="3636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30" h="3636899">
                                <a:moveTo>
                                  <a:pt x="0" y="0"/>
                                </a:moveTo>
                                <a:lnTo>
                                  <a:pt x="6158230" y="0"/>
                                </a:lnTo>
                                <a:lnTo>
                                  <a:pt x="6158230" y="3636899"/>
                                </a:lnTo>
                                <a:lnTo>
                                  <a:pt x="0" y="36368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1286180"/>
                            <a:ext cx="4450080" cy="3636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Rectangle 18"/>
                        <wps:cNvSpPr/>
                        <wps:spPr>
                          <a:xfrm>
                            <a:off x="5304790" y="4714291"/>
                            <a:ext cx="83829" cy="377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color w:val="FFFFFF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84" name="Shape 18984"/>
                        <wps:cNvSpPr/>
                        <wps:spPr>
                          <a:xfrm>
                            <a:off x="0" y="4923460"/>
                            <a:ext cx="615823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30" h="341376">
                                <a:moveTo>
                                  <a:pt x="0" y="0"/>
                                </a:moveTo>
                                <a:lnTo>
                                  <a:pt x="6158230" y="0"/>
                                </a:lnTo>
                                <a:lnTo>
                                  <a:pt x="6158230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079115" y="4980991"/>
                            <a:ext cx="83829" cy="377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color w:val="FFFFFF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85" name="Shape 18985"/>
                        <wps:cNvSpPr/>
                        <wps:spPr>
                          <a:xfrm>
                            <a:off x="0" y="5264836"/>
                            <a:ext cx="6158230" cy="432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30" h="432815">
                                <a:moveTo>
                                  <a:pt x="0" y="0"/>
                                </a:moveTo>
                                <a:lnTo>
                                  <a:pt x="6158230" y="0"/>
                                </a:lnTo>
                                <a:lnTo>
                                  <a:pt x="6158230" y="432815"/>
                                </a:lnTo>
                                <a:lnTo>
                                  <a:pt x="0" y="4328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586738" y="5335321"/>
                            <a:ext cx="4074293" cy="481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b/>
                                  <w:color w:val="00B050"/>
                                  <w:sz w:val="56"/>
                                </w:rPr>
                                <w:t xml:space="preserve">SKAGENS BIBLIOTEK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652137" y="5335321"/>
                            <a:ext cx="106734" cy="481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b/>
                                  <w:color w:val="00B05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86" name="Shape 18986"/>
                        <wps:cNvSpPr/>
                        <wps:spPr>
                          <a:xfrm>
                            <a:off x="0" y="5697652"/>
                            <a:ext cx="615823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30" h="341376">
                                <a:moveTo>
                                  <a:pt x="0" y="0"/>
                                </a:moveTo>
                                <a:lnTo>
                                  <a:pt x="6158230" y="0"/>
                                </a:lnTo>
                                <a:lnTo>
                                  <a:pt x="6158230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827530" y="5755183"/>
                            <a:ext cx="499638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afh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202815" y="5755183"/>
                            <a:ext cx="2824604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older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 xml:space="preserve"> bogauktion 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4329049" y="5755183"/>
                            <a:ext cx="83829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87" name="Shape 18987"/>
                        <wps:cNvSpPr/>
                        <wps:spPr>
                          <a:xfrm>
                            <a:off x="0" y="6039028"/>
                            <a:ext cx="615823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30" h="341376">
                                <a:moveTo>
                                  <a:pt x="0" y="0"/>
                                </a:moveTo>
                                <a:lnTo>
                                  <a:pt x="6158230" y="0"/>
                                </a:lnTo>
                                <a:lnTo>
                                  <a:pt x="6158230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754378" y="6096559"/>
                            <a:ext cx="1198092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foyeren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655443" y="6096559"/>
                            <a:ext cx="83829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717927" y="6096559"/>
                            <a:ext cx="2238541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på Kappelborg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403725" y="6096559"/>
                            <a:ext cx="83829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88" name="Shape 18988"/>
                        <wps:cNvSpPr/>
                        <wps:spPr>
                          <a:xfrm>
                            <a:off x="0" y="6380404"/>
                            <a:ext cx="615823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30" h="341376">
                                <a:moveTo>
                                  <a:pt x="0" y="0"/>
                                </a:moveTo>
                                <a:lnTo>
                                  <a:pt x="6158230" y="0"/>
                                </a:lnTo>
                                <a:lnTo>
                                  <a:pt x="6158230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079115" y="6437935"/>
                            <a:ext cx="83829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89" name="Shape 18989"/>
                        <wps:cNvSpPr/>
                        <wps:spPr>
                          <a:xfrm>
                            <a:off x="0" y="6721780"/>
                            <a:ext cx="615823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30" h="341376">
                                <a:moveTo>
                                  <a:pt x="0" y="0"/>
                                </a:moveTo>
                                <a:lnTo>
                                  <a:pt x="6158230" y="0"/>
                                </a:lnTo>
                                <a:lnTo>
                                  <a:pt x="6158230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088390" y="6779311"/>
                            <a:ext cx="1264859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Mandag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2039747" y="6779311"/>
                            <a:ext cx="83829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103755" y="6779311"/>
                            <a:ext cx="382054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 xml:space="preserve">d.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390267" y="6779311"/>
                            <a:ext cx="378586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675255" y="6779311"/>
                            <a:ext cx="99037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749931" y="6779311"/>
                            <a:ext cx="83829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812415" y="6779311"/>
                            <a:ext cx="476269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juli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170555" y="6779311"/>
                            <a:ext cx="83829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233039" y="6779311"/>
                            <a:ext cx="1390603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 xml:space="preserve">kl. 16.00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278757" y="6779311"/>
                            <a:ext cx="113503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4364101" y="6779311"/>
                            <a:ext cx="83829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426585" y="6779311"/>
                            <a:ext cx="664549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17.0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926457" y="6779311"/>
                            <a:ext cx="188060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5069713" y="6779311"/>
                            <a:ext cx="83829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90" name="Shape 18990"/>
                        <wps:cNvSpPr/>
                        <wps:spPr>
                          <a:xfrm>
                            <a:off x="0" y="7063156"/>
                            <a:ext cx="615823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30" h="170688">
                                <a:moveTo>
                                  <a:pt x="0" y="0"/>
                                </a:moveTo>
                                <a:lnTo>
                                  <a:pt x="6158230" y="0"/>
                                </a:lnTo>
                                <a:lnTo>
                                  <a:pt x="6158230" y="170688"/>
                                </a:lnTo>
                                <a:lnTo>
                                  <a:pt x="0" y="1706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8288" y="7090588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91" name="Shape 18991"/>
                        <wps:cNvSpPr/>
                        <wps:spPr>
                          <a:xfrm>
                            <a:off x="0" y="7233921"/>
                            <a:ext cx="6158230" cy="169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30" h="169469">
                                <a:moveTo>
                                  <a:pt x="0" y="0"/>
                                </a:moveTo>
                                <a:lnTo>
                                  <a:pt x="6158230" y="0"/>
                                </a:lnTo>
                                <a:lnTo>
                                  <a:pt x="6158230" y="169469"/>
                                </a:lnTo>
                                <a:lnTo>
                                  <a:pt x="0" y="1694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8288" y="726013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92" name="Shape 18992"/>
                        <wps:cNvSpPr/>
                        <wps:spPr>
                          <a:xfrm>
                            <a:off x="0" y="7403389"/>
                            <a:ext cx="615823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30" h="170688">
                                <a:moveTo>
                                  <a:pt x="0" y="0"/>
                                </a:moveTo>
                                <a:lnTo>
                                  <a:pt x="6158230" y="0"/>
                                </a:lnTo>
                                <a:lnTo>
                                  <a:pt x="6158230" y="170688"/>
                                </a:lnTo>
                                <a:lnTo>
                                  <a:pt x="0" y="1706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8288" y="743082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466211" y="7635499"/>
                            <a:ext cx="2195380" cy="329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40"/>
                                </w:rPr>
                                <w:t xml:space="preserve">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5116957" y="7635499"/>
                            <a:ext cx="115765" cy="329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898" o:spid="_x0000_s1026" style="width:484.9pt;height:667.3pt;mso-position-horizontal-relative:char;mso-position-vertical-relative:line" coordsize="61582,8475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/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39560;top:76660;width:21946;height:8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">
                  <v:imagedata r:id="rId7" o:title=""/>
                </v:shape>
                <v:shape id="Picture 9" o:spid="_x0000_s1028" type="#_x0000_t75" style="position:absolute;left:215;top:77301;width:29668;height:6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">
                  <v:imagedata r:id="rId8" o:title=""/>
                </v:shape>
                <v:shape id="Shape 18981" o:spid="_x0000_s1029" style="position:absolute;width:61582;height:11158;visibility:visible;mso-wrap-style:square;v-text-anchor:top" coordsize="6158230,1115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" path="m,l6158230,r,1115873l,1115873,,e" fillcolor="black" stroked="f" strokeweight="0">
                  <v:stroke miterlimit="83231f" joinstyle="miter"/>
                  <v:path arrowok="t" textboxrect="0,0,6158230,1115873"/>
                </v:shape>
                <v:rect id="Rectangle 11" o:spid="_x0000_s1030" style="position:absolute;left:4376;top:1847;width:70258;height:1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b/>
                            <w:color w:val="00B050"/>
                            <w:sz w:val="144"/>
                          </w:rPr>
                          <w:t>BOGAUKTION</w:t>
                        </w:r>
                      </w:p>
                    </w:txbxContent>
                  </v:textbox>
                </v:rect>
                <v:rect id="Rectangle 12" o:spid="_x0000_s1031" style="position:absolute;left:57208;top:1847;width:2748;height:1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b/>
                            <w:color w:val="00B050"/>
                            <w:sz w:val="1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982" o:spid="_x0000_s1032" style="position:absolute;top:11158;width:61582;height:1707;visibility:visible;mso-wrap-style:square;v-text-anchor:top" coordsize="615823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" path="m,l6158230,r,170688l,170688,,e" fillcolor="black" stroked="f" strokeweight="0">
                  <v:stroke miterlimit="83231f" joinstyle="miter"/>
                  <v:path arrowok="t" textboxrect="0,0,6158230,170688"/>
                </v:shape>
                <v:rect id="Rectangle 14" o:spid="_x0000_s1033" style="position:absolute;left:182;top:1143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983" o:spid="_x0000_s1034" style="position:absolute;top:12865;width:61582;height:36369;visibility:visible;mso-wrap-style:square;v-text-anchor:top" coordsize="6158230,3636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" path="m,l6158230,r,3636899l,3636899,,e" fillcolor="black" stroked="f" strokeweight="0">
                  <v:stroke miterlimit="83231f" joinstyle="miter"/>
                  <v:path arrowok="t" textboxrect="0,0,6158230,3636899"/>
                </v:shape>
                <v:shape id="Picture 17" o:spid="_x0000_s1035" type="#_x0000_t75" style="position:absolute;left:8534;top:12861;width:44501;height:36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">
                  <v:imagedata r:id="rId9" o:title=""/>
                </v:shape>
                <v:rect id="Rectangle 18" o:spid="_x0000_s1036" style="position:absolute;left:53047;top:47142;width:839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color w:val="FFFFFF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984" o:spid="_x0000_s1037" style="position:absolute;top:49234;width:61582;height:3414;visibility:visible;mso-wrap-style:square;v-text-anchor:top" coordsize="615823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" path="m,l6158230,r,341376l,341376,,e" fillcolor="black" stroked="f" strokeweight="0">
                  <v:stroke miterlimit="83231f" joinstyle="miter"/>
                  <v:path arrowok="t" textboxrect="0,0,6158230,341376"/>
                </v:shape>
                <v:rect id="Rectangle 20" o:spid="_x0000_s1038" style="position:absolute;left:30791;top:49809;width:838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color w:val="FFFFFF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985" o:spid="_x0000_s1039" style="position:absolute;top:52648;width:61582;height:4328;visibility:visible;mso-wrap-style:square;v-text-anchor:top" coordsize="6158230,432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" path="m,l6158230,r,432815l,432815,,e" fillcolor="black" stroked="f" strokeweight="0">
                  <v:stroke miterlimit="83231f" joinstyle="miter"/>
                  <v:path arrowok="t" textboxrect="0,0,6158230,432815"/>
                </v:shape>
                <v:rect id="Rectangle 22" o:spid="_x0000_s1040" style="position:absolute;left:15867;top:53353;width:40743;height:4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b/>
                            <w:color w:val="00B050"/>
                            <w:sz w:val="56"/>
                          </w:rPr>
                          <w:t xml:space="preserve">SKAGENS BIBLIOTEK </w:t>
                        </w:r>
                      </w:p>
                    </w:txbxContent>
                  </v:textbox>
                </v:rect>
                <v:rect id="Rectangle 23" o:spid="_x0000_s1041" style="position:absolute;left:46521;top:53353;width:1067;height:4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b/>
                            <w:color w:val="00B05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986" o:spid="_x0000_s1042" style="position:absolute;top:56976;width:61582;height:3414;visibility:visible;mso-wrap-style:square;v-text-anchor:top" coordsize="615823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" path="m,l6158230,r,341376l,341376,,e" fillcolor="black" stroked="f" strokeweight="0">
                  <v:stroke miterlimit="83231f" joinstyle="miter"/>
                  <v:path arrowok="t" textboxrect="0,0,6158230,341376"/>
                </v:shape>
                <v:rect id="Rectangle 25" o:spid="_x0000_s1043" style="position:absolute;left:18275;top:57551;width:4996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DB7345" w:rsidRDefault="00DB7345">
                        <w:proofErr w:type="spellStart"/>
                        <w:r>
                          <w:rPr>
                            <w:b/>
                            <w:color w:val="FFFFFF"/>
                            <w:sz w:val="44"/>
                          </w:rPr>
                          <w:t>afh</w:t>
                        </w:r>
                        <w:proofErr w:type="spellEnd"/>
                      </w:p>
                    </w:txbxContent>
                  </v:textbox>
                </v:rect>
                <v:rect id="Rectangle 26" o:spid="_x0000_s1044" style="position:absolute;left:22028;top:57551;width:28246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DB7345" w:rsidRDefault="00DB7345">
                        <w:proofErr w:type="spellStart"/>
                        <w:r>
                          <w:rPr>
                            <w:b/>
                            <w:color w:val="FFFFFF"/>
                            <w:sz w:val="44"/>
                          </w:rPr>
                          <w:t>older</w:t>
                        </w:r>
                        <w:proofErr w:type="spellEnd"/>
                        <w:r>
                          <w:rPr>
                            <w:b/>
                            <w:color w:val="FFFFFF"/>
                            <w:sz w:val="44"/>
                          </w:rPr>
                          <w:t xml:space="preserve"> bogauktion i</w:t>
                        </w:r>
                      </w:p>
                    </w:txbxContent>
                  </v:textbox>
                </v:rect>
                <v:rect id="Rectangle 27" o:spid="_x0000_s1045" style="position:absolute;left:43290;top:57551;width:838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b/>
                            <w:color w:val="FFFFFF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987" o:spid="_x0000_s1046" style="position:absolute;top:60390;width:61582;height:3414;visibility:visible;mso-wrap-style:square;v-text-anchor:top" coordsize="615823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" path="m,l6158230,r,341376l,341376,,e" fillcolor="black" stroked="f" strokeweight="0">
                  <v:stroke miterlimit="83231f" joinstyle="miter"/>
                  <v:path arrowok="t" textboxrect="0,0,6158230,341376"/>
                </v:shape>
                <v:rect id="Rectangle 29" o:spid="_x0000_s1047" style="position:absolute;left:17543;top:60965;width:11981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b/>
                            <w:color w:val="FFFFFF"/>
                            <w:sz w:val="44"/>
                          </w:rPr>
                          <w:t>foyeren</w:t>
                        </w:r>
                      </w:p>
                    </w:txbxContent>
                  </v:textbox>
                </v:rect>
                <v:rect id="Rectangle 30" o:spid="_x0000_s1048" style="position:absolute;left:26554;top:60965;width:838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b/>
                            <w:color w:val="FFFFFF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9" style="position:absolute;left:27179;top:60965;width:22385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b/>
                            <w:color w:val="FFFFFF"/>
                            <w:sz w:val="44"/>
                          </w:rPr>
                          <w:t>på Kappelborg</w:t>
                        </w:r>
                      </w:p>
                    </w:txbxContent>
                  </v:textbox>
                </v:rect>
                <v:rect id="Rectangle 32" o:spid="_x0000_s1050" style="position:absolute;left:44037;top:60965;width:838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b/>
                            <w:color w:val="FFFFFF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988" o:spid="_x0000_s1051" style="position:absolute;top:63804;width:61582;height:3413;visibility:visible;mso-wrap-style:square;v-text-anchor:top" coordsize="615823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" path="m,l6158230,r,341376l,341376,,e" fillcolor="black" stroked="f" strokeweight="0">
                  <v:stroke miterlimit="83231f" joinstyle="miter"/>
                  <v:path arrowok="t" textboxrect="0,0,6158230,341376"/>
                </v:shape>
                <v:rect id="Rectangle 34" o:spid="_x0000_s1052" style="position:absolute;left:30791;top:64379;width:838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b/>
                            <w:color w:val="FFFFFF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989" o:spid="_x0000_s1053" style="position:absolute;top:67217;width:61582;height:3414;visibility:visible;mso-wrap-style:square;v-text-anchor:top" coordsize="615823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" path="m,l6158230,r,341376l,341376,,e" fillcolor="black" stroked="f" strokeweight="0">
                  <v:stroke miterlimit="83231f" joinstyle="miter"/>
                  <v:path arrowok="t" textboxrect="0,0,6158230,341376"/>
                </v:shape>
                <v:rect id="Rectangle 36" o:spid="_x0000_s1054" style="position:absolute;left:10883;top:67793;width:12649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b/>
                            <w:color w:val="FFFFFF"/>
                            <w:sz w:val="44"/>
                          </w:rPr>
                          <w:t>Mandag</w:t>
                        </w:r>
                      </w:p>
                    </w:txbxContent>
                  </v:textbox>
                </v:rect>
                <v:rect id="Rectangle 37" o:spid="_x0000_s1055" style="position:absolute;left:20397;top:67793;width:838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b/>
                            <w:color w:val="FFFFFF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6" style="position:absolute;left:21037;top:67793;width:3821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b/>
                            <w:color w:val="FFFFFF"/>
                            <w:sz w:val="44"/>
                          </w:rPr>
                          <w:t xml:space="preserve">d. </w:t>
                        </w:r>
                      </w:p>
                    </w:txbxContent>
                  </v:textbox>
                </v:rect>
                <v:rect id="Rectangle 39" o:spid="_x0000_s1057" style="position:absolute;left:23902;top:67793;width:3786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b/>
                            <w:color w:val="FFFFFF"/>
                            <w:sz w:val="44"/>
                          </w:rPr>
                          <w:t>10</w:t>
                        </w:r>
                      </w:p>
                    </w:txbxContent>
                  </v:textbox>
                </v:rect>
                <v:rect id="Rectangle 40" o:spid="_x0000_s1058" style="position:absolute;left:26752;top:67793;width:990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b/>
                            <w:color w:val="FFFFFF"/>
                            <w:sz w:val="44"/>
                          </w:rPr>
                          <w:t>.</w:t>
                        </w:r>
                      </w:p>
                    </w:txbxContent>
                  </v:textbox>
                </v:rect>
                <v:rect id="Rectangle 41" o:spid="_x0000_s1059" style="position:absolute;left:27499;top:67793;width:838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b/>
                            <w:color w:val="FFFFFF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60" style="position:absolute;left:28124;top:67793;width:4762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b/>
                            <w:color w:val="FFFFFF"/>
                            <w:sz w:val="44"/>
                          </w:rPr>
                          <w:t>juli</w:t>
                        </w:r>
                      </w:p>
                    </w:txbxContent>
                  </v:textbox>
                </v:rect>
                <v:rect id="Rectangle 43" o:spid="_x0000_s1061" style="position:absolute;left:31705;top:67793;width:838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b/>
                            <w:color w:val="FFFFFF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62" style="position:absolute;left:32330;top:67793;width:13906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b/>
                            <w:color w:val="FFFFFF"/>
                            <w:sz w:val="44"/>
                          </w:rPr>
                          <w:t xml:space="preserve">kl. 16.00 </w:t>
                        </w:r>
                      </w:p>
                    </w:txbxContent>
                  </v:textbox>
                </v:rect>
                <v:rect id="Rectangle 45" o:spid="_x0000_s1063" style="position:absolute;left:42787;top:67793;width:1135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b/>
                            <w:color w:val="FFFFFF"/>
                            <w:sz w:val="44"/>
                          </w:rPr>
                          <w:t>-</w:t>
                        </w:r>
                      </w:p>
                    </w:txbxContent>
                  </v:textbox>
                </v:rect>
                <v:rect id="Rectangle 46" o:spid="_x0000_s1064" style="position:absolute;left:43641;top:67793;width:838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b/>
                            <w:color w:val="FFFFFF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5" style="position:absolute;left:44265;top:67793;width:6646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b/>
                            <w:color w:val="FFFFFF"/>
                            <w:sz w:val="44"/>
                          </w:rPr>
                          <w:t>17.0</w:t>
                        </w:r>
                      </w:p>
                    </w:txbxContent>
                  </v:textbox>
                </v:rect>
                <v:rect id="Rectangle 48" o:spid="_x0000_s1066" style="position:absolute;left:49264;top:67793;width:1881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b/>
                            <w:color w:val="FFFFFF"/>
                            <w:sz w:val="44"/>
                          </w:rPr>
                          <w:t>0</w:t>
                        </w:r>
                      </w:p>
                    </w:txbxContent>
                  </v:textbox>
                </v:rect>
                <v:rect id="Rectangle 49" o:spid="_x0000_s1067" style="position:absolute;left:50697;top:67793;width:838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b/>
                            <w:color w:val="FFFFFF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990" o:spid="_x0000_s1068" style="position:absolute;top:70631;width:61582;height:1707;visibility:visible;mso-wrap-style:square;v-text-anchor:top" coordsize="615823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" path="m,l6158230,r,170688l,170688,,e" fillcolor="black" stroked="f" strokeweight="0">
                  <v:stroke miterlimit="83231f" joinstyle="miter"/>
                  <v:path arrowok="t" textboxrect="0,0,6158230,170688"/>
                </v:shape>
                <v:rect id="Rectangle 51" o:spid="_x0000_s1069" style="position:absolute;left:182;top:70905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991" o:spid="_x0000_s1070" style="position:absolute;top:72339;width:61582;height:1694;visibility:visible;mso-wrap-style:square;v-text-anchor:top" coordsize="6158230,169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" path="m,l6158230,r,169469l,169469,,e" fillcolor="black" stroked="f" strokeweight="0">
                  <v:stroke miterlimit="83231f" joinstyle="miter"/>
                  <v:path arrowok="t" textboxrect="0,0,6158230,169469"/>
                </v:shape>
                <v:rect id="Rectangle 53" o:spid="_x0000_s1071" style="position:absolute;left:182;top:72601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992" o:spid="_x0000_s1072" style="position:absolute;top:74033;width:61582;height:1707;visibility:visible;mso-wrap-style:square;v-text-anchor:top" coordsize="615823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" path="m,l6158230,r,170688l,170688,,e" fillcolor="black" stroked="f" strokeweight="0">
                  <v:stroke miterlimit="83231f" joinstyle="miter"/>
                  <v:path arrowok="t" textboxrect="0,0,6158230,170688"/>
                </v:shape>
                <v:rect id="Rectangle 55" o:spid="_x0000_s1073" style="position:absolute;left:182;top:74308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74" style="position:absolute;left:34662;top:76354;width:21953;height:3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rFonts w:ascii="Verdana" w:eastAsia="Verdana" w:hAnsi="Verdana" w:cs="Verdana"/>
                            <w:b/>
                            <w:sz w:val="40"/>
                          </w:rPr>
                          <w:t xml:space="preserve">                   </w:t>
                        </w:r>
                      </w:p>
                    </w:txbxContent>
                  </v:textbox>
                </v:rect>
                <v:rect id="Rectangle 57" o:spid="_x0000_s1075" style="position:absolute;left:51169;top:76354;width:1158;height:3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rFonts w:ascii="Verdana" w:eastAsia="Verdana" w:hAnsi="Verdana" w:cs="Verdana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000EC" w:rsidRDefault="00DB7345">
      <w:pPr>
        <w:spacing w:after="0"/>
      </w:pPr>
      <w:r>
        <w:rPr>
          <w:b/>
          <w:color w:val="00B050"/>
          <w:sz w:val="52"/>
        </w:rPr>
        <w:lastRenderedPageBreak/>
        <w:t xml:space="preserve">Auktion på Skagen Bibliotek </w:t>
      </w:r>
    </w:p>
    <w:p w:rsidR="001000EC" w:rsidRDefault="00DB7345">
      <w:pPr>
        <w:spacing w:after="257"/>
        <w:ind w:left="-29"/>
      </w:pPr>
      <w:r>
        <w:rPr>
          <w:noProof/>
        </w:rPr>
        <mc:AlternateContent>
          <mc:Choice Requires="wpg">
            <w:drawing>
              <wp:inline distT="0" distB="0" distL="0" distR="0">
                <wp:extent cx="6158230" cy="6096"/>
                <wp:effectExtent l="0" t="0" r="0" b="0"/>
                <wp:docPr id="12703" name="Group 12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8230" cy="6096"/>
                          <a:chOff x="0" y="0"/>
                          <a:chExt cx="6158230" cy="6096"/>
                        </a:xfrm>
                      </wpg:grpSpPr>
                      <wps:wsp>
                        <wps:cNvPr id="19005" name="Shape 19005"/>
                        <wps:cNvSpPr/>
                        <wps:spPr>
                          <a:xfrm>
                            <a:off x="0" y="0"/>
                            <a:ext cx="61582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30" h="9144">
                                <a:moveTo>
                                  <a:pt x="0" y="0"/>
                                </a:moveTo>
                                <a:lnTo>
                                  <a:pt x="6158230" y="0"/>
                                </a:lnTo>
                                <a:lnTo>
                                  <a:pt x="61582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703" style="width:484.9pt;height:0.47998pt;mso-position-horizontal-relative:char;mso-position-vertical-relative:line" coordsize="61582,60">
                <v:shape id="Shape 19006" style="position:absolute;width:61582;height:91;left:0;top:0;" coordsize="6158230,9144" path="m0,0l6158230,0l6158230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1000EC" w:rsidRDefault="00DB7345">
      <w:pPr>
        <w:spacing w:after="15" w:line="267" w:lineRule="auto"/>
        <w:ind w:left="-5" w:hanging="10"/>
      </w:pPr>
      <w:r>
        <w:rPr>
          <w:sz w:val="28"/>
        </w:rPr>
        <w:t xml:space="preserve">Bøgerne starter med et mindstebud på 20 kr. pr. bog, og der kan bydes med kr. 5 pr. </w:t>
      </w:r>
    </w:p>
    <w:p w:rsidR="001000EC" w:rsidRDefault="00DB7345">
      <w:pPr>
        <w:spacing w:after="210" w:line="267" w:lineRule="auto"/>
        <w:ind w:left="-5" w:hanging="10"/>
      </w:pPr>
      <w:r>
        <w:rPr>
          <w:sz w:val="28"/>
        </w:rPr>
        <w:t xml:space="preserve">gang.  Det højeste bud der bliver budt inden hammeren falder, er den pris der betales.  God auktion til alle! </w:t>
      </w:r>
    </w:p>
    <w:p w:rsidR="001000EC" w:rsidRDefault="00DB7345">
      <w:pPr>
        <w:spacing w:after="0"/>
      </w:pPr>
      <w:r>
        <w:rPr>
          <w:sz w:val="28"/>
        </w:rPr>
        <w:t xml:space="preserve"> </w:t>
      </w:r>
    </w:p>
    <w:p w:rsidR="001000EC" w:rsidRDefault="00DB7345">
      <w:pPr>
        <w:spacing w:after="0"/>
        <w:ind w:left="1044"/>
      </w:pPr>
      <w:r>
        <w:rPr>
          <w:noProof/>
        </w:rPr>
        <w:drawing>
          <wp:inline distT="0" distB="0" distL="0" distR="0">
            <wp:extent cx="4564380" cy="3041650"/>
            <wp:effectExtent l="0" t="0" r="0" b="0"/>
            <wp:docPr id="100" name="Pictu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0EC" w:rsidRDefault="00DB7345">
      <w:pPr>
        <w:spacing w:after="225"/>
        <w:ind w:right="1524"/>
      </w:pPr>
      <w:r>
        <w:rPr>
          <w:sz w:val="28"/>
        </w:rPr>
        <w:t xml:space="preserve"> </w:t>
      </w:r>
    </w:p>
    <w:p w:rsidR="001000EC" w:rsidRDefault="00DB7345">
      <w:pPr>
        <w:spacing w:after="223"/>
      </w:pPr>
      <w:r>
        <w:rPr>
          <w:sz w:val="28"/>
        </w:rPr>
        <w:t xml:space="preserve"> </w:t>
      </w:r>
    </w:p>
    <w:p w:rsidR="001000EC" w:rsidRDefault="00DB7345">
      <w:pPr>
        <w:spacing w:after="299"/>
      </w:pPr>
      <w:r>
        <w:rPr>
          <w:sz w:val="28"/>
        </w:rPr>
        <w:t xml:space="preserve"> </w:t>
      </w:r>
    </w:p>
    <w:p w:rsidR="001000EC" w:rsidRDefault="00DB7345">
      <w:pPr>
        <w:spacing w:after="154"/>
        <w:ind w:right="117"/>
        <w:jc w:val="center"/>
      </w:pPr>
      <w:r>
        <w:rPr>
          <w:b/>
          <w:sz w:val="36"/>
        </w:rPr>
        <w:t xml:space="preserve">Skagens bibliotek ønsker dig held og lykke, og god auktion! </w:t>
      </w:r>
    </w:p>
    <w:p w:rsidR="001000EC" w:rsidRDefault="00DB7345">
      <w:pPr>
        <w:spacing w:after="223"/>
      </w:pPr>
      <w:r>
        <w:rPr>
          <w:sz w:val="28"/>
        </w:rPr>
        <w:t xml:space="preserve"> </w:t>
      </w:r>
    </w:p>
    <w:p w:rsidR="001000EC" w:rsidRDefault="00DB7345">
      <w:pPr>
        <w:spacing w:after="223"/>
      </w:pPr>
      <w:r>
        <w:rPr>
          <w:sz w:val="28"/>
        </w:rPr>
        <w:t xml:space="preserve"> </w:t>
      </w:r>
    </w:p>
    <w:p w:rsidR="001000EC" w:rsidRDefault="00DB7345">
      <w:pPr>
        <w:spacing w:after="223"/>
        <w:rPr>
          <w:sz w:val="28"/>
        </w:rPr>
      </w:pPr>
      <w:r>
        <w:rPr>
          <w:sz w:val="28"/>
        </w:rPr>
        <w:t xml:space="preserve"> </w:t>
      </w:r>
    </w:p>
    <w:p w:rsidR="00FE460B" w:rsidRDefault="00FE460B">
      <w:pPr>
        <w:spacing w:after="223"/>
      </w:pPr>
    </w:p>
    <w:p w:rsidR="001000EC" w:rsidRDefault="00DB7345">
      <w:pPr>
        <w:spacing w:after="223"/>
      </w:pPr>
      <w:r>
        <w:rPr>
          <w:sz w:val="28"/>
        </w:rPr>
        <w:t xml:space="preserve"> </w:t>
      </w:r>
    </w:p>
    <w:p w:rsidR="001000EC" w:rsidRDefault="00DB7345">
      <w:pPr>
        <w:spacing w:after="0"/>
      </w:pPr>
      <w:r>
        <w:rPr>
          <w:sz w:val="28"/>
        </w:rPr>
        <w:t xml:space="preserve"> </w:t>
      </w:r>
    </w:p>
    <w:p w:rsidR="001000EC" w:rsidRDefault="001000EC">
      <w:pPr>
        <w:spacing w:after="0"/>
        <w:ind w:left="-1133" w:right="7431"/>
        <w:jc w:val="both"/>
      </w:pPr>
    </w:p>
    <w:tbl>
      <w:tblPr>
        <w:tblStyle w:val="TableGrid"/>
        <w:tblW w:w="9856" w:type="dxa"/>
        <w:tblInd w:w="-108" w:type="dxa"/>
        <w:tblCellMar>
          <w:top w:w="0" w:type="dxa"/>
          <w:left w:w="108" w:type="dxa"/>
          <w:bottom w:w="0" w:type="dxa"/>
          <w:right w:w="59" w:type="dxa"/>
        </w:tblCellMar>
        <w:tblLook w:val="04A0" w:firstRow="1" w:lastRow="0" w:firstColumn="1" w:lastColumn="0" w:noHBand="0" w:noVBand="1"/>
      </w:tblPr>
      <w:tblGrid>
        <w:gridCol w:w="3407"/>
        <w:gridCol w:w="2815"/>
        <w:gridCol w:w="1598"/>
        <w:gridCol w:w="1379"/>
        <w:gridCol w:w="657"/>
      </w:tblGrid>
      <w:tr w:rsidR="00DB7345" w:rsidTr="00FE460B">
        <w:trPr>
          <w:trHeight w:val="303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1000EC">
            <w:pPr>
              <w:spacing w:after="0"/>
            </w:pPr>
          </w:p>
        </w:tc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b/>
                <w:sz w:val="24"/>
              </w:rPr>
              <w:t xml:space="preserve">Titel 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b/>
                <w:sz w:val="24"/>
              </w:rPr>
              <w:t xml:space="preserve">Af 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b/>
                <w:sz w:val="24"/>
              </w:rPr>
              <w:t xml:space="preserve">Udgivet 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right="50"/>
              <w:jc w:val="center"/>
            </w:pPr>
            <w:r>
              <w:rPr>
                <w:b/>
                <w:sz w:val="24"/>
              </w:rPr>
              <w:t xml:space="preserve">Nr. </w:t>
            </w:r>
          </w:p>
        </w:tc>
      </w:tr>
      <w:tr w:rsidR="00DB7345" w:rsidTr="00FE460B">
        <w:trPr>
          <w:trHeight w:val="3168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E460B" w:rsidRDefault="00DB7345">
            <w:pPr>
              <w:spacing w:after="0"/>
              <w:rPr>
                <w:color w:val="777777"/>
                <w:sz w:val="24"/>
              </w:rPr>
            </w:pPr>
            <w:r>
              <w:rPr>
                <w:color w:val="777777"/>
                <w:sz w:val="24"/>
              </w:rPr>
              <w:t xml:space="preserve"> </w:t>
            </w:r>
          </w:p>
          <w:p w:rsidR="001000EC" w:rsidRDefault="00FE460B">
            <w:pPr>
              <w:spacing w:after="0"/>
            </w:pPr>
            <w:r>
              <w:rPr>
                <w:noProof/>
                <w:color w:val="777777"/>
                <w:sz w:val="24"/>
              </w:rPr>
              <w:drawing>
                <wp:inline distT="0" distB="0" distL="0" distR="0" wp14:anchorId="533F8934">
                  <wp:extent cx="2054225" cy="1548765"/>
                  <wp:effectExtent l="0" t="0" r="3175" b="0"/>
                  <wp:docPr id="1405" name="Billede 1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Eventyr, bind 1-5: 18351874 </w:t>
            </w:r>
            <w:bookmarkStart w:id="0" w:name="_GoBack"/>
            <w:bookmarkEnd w:id="0"/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H. C. Andersen 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1963 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  <w:jc w:val="center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  <w:jc w:val="center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right="5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DB7345" w:rsidTr="00FE460B">
        <w:trPr>
          <w:trHeight w:val="3130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000EC" w:rsidRDefault="00DB7345">
            <w:pPr>
              <w:spacing w:after="0"/>
            </w:pPr>
            <w:r>
              <w:rPr>
                <w:rFonts w:ascii="Verdana" w:eastAsia="Verdana" w:hAnsi="Verdana" w:cs="Verdana"/>
                <w:color w:val="5D717E"/>
                <w:sz w:val="17"/>
              </w:rPr>
              <w:t xml:space="preserve"> </w:t>
            </w:r>
            <w:r w:rsidR="00F41BA8">
              <w:rPr>
                <w:rFonts w:ascii="Verdana" w:eastAsia="Verdana" w:hAnsi="Verdana" w:cs="Verdana"/>
                <w:noProof/>
                <w:color w:val="5D717E"/>
                <w:sz w:val="17"/>
              </w:rPr>
              <w:drawing>
                <wp:inline distT="0" distB="0" distL="0" distR="0" wp14:anchorId="07B78FA6">
                  <wp:extent cx="2052000" cy="1548000"/>
                  <wp:effectExtent l="0" t="0" r="5715" b="0"/>
                  <wp:docPr id="13" name="Bille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000" cy="154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 w:right="38"/>
            </w:pPr>
            <w:r>
              <w:rPr>
                <w:sz w:val="24"/>
              </w:rPr>
              <w:t xml:space="preserve">Danske billeder – fra 1900 til 2000 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Georg Mets 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2003 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  <w:jc w:val="center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  <w:jc w:val="center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right="5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DB7345" w:rsidTr="00FE460B">
        <w:trPr>
          <w:trHeight w:val="2684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 </w:t>
            </w:r>
            <w:r w:rsidR="00FE460B">
              <w:rPr>
                <w:noProof/>
                <w:sz w:val="24"/>
              </w:rPr>
              <w:drawing>
                <wp:inline distT="0" distB="0" distL="0" distR="0" wp14:anchorId="21A5C43D">
                  <wp:extent cx="2054225" cy="1548765"/>
                  <wp:effectExtent l="0" t="0" r="3175" b="0"/>
                  <wp:docPr id="1406" name="Billede 1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Pr="00DB7345" w:rsidRDefault="00DB7345">
            <w:pPr>
              <w:spacing w:after="0"/>
              <w:ind w:left="2"/>
              <w:rPr>
                <w:lang w:val="en-US"/>
              </w:rPr>
            </w:pPr>
            <w:r w:rsidRPr="00DB7345">
              <w:rPr>
                <w:sz w:val="24"/>
                <w:lang w:val="en-US"/>
              </w:rPr>
              <w:t xml:space="preserve">Funk &amp; </w:t>
            </w:r>
            <w:proofErr w:type="spellStart"/>
            <w:r w:rsidRPr="00DB7345">
              <w:rPr>
                <w:sz w:val="24"/>
                <w:lang w:val="en-US"/>
              </w:rPr>
              <w:t>Wagnalls</w:t>
            </w:r>
            <w:proofErr w:type="spellEnd"/>
            <w:r w:rsidRPr="00DB7345">
              <w:rPr>
                <w:sz w:val="24"/>
                <w:lang w:val="en-US"/>
              </w:rPr>
              <w:t xml:space="preserve"> Standard </w:t>
            </w:r>
          </w:p>
          <w:p w:rsidR="001000EC" w:rsidRPr="00DB7345" w:rsidRDefault="00DB7345">
            <w:pPr>
              <w:spacing w:after="0"/>
              <w:ind w:left="2"/>
              <w:rPr>
                <w:lang w:val="en-US"/>
              </w:rPr>
            </w:pPr>
            <w:r w:rsidRPr="00DB7345">
              <w:rPr>
                <w:sz w:val="24"/>
                <w:lang w:val="en-US"/>
              </w:rPr>
              <w:t xml:space="preserve">Dictionary – International </w:t>
            </w:r>
          </w:p>
          <w:p w:rsidR="001000EC" w:rsidRDefault="00DB7345">
            <w:pPr>
              <w:spacing w:after="0"/>
              <w:ind w:left="2"/>
            </w:pPr>
            <w:r w:rsidRPr="00DB7345">
              <w:rPr>
                <w:sz w:val="24"/>
                <w:lang w:val="en-US"/>
              </w:rPr>
              <w:t xml:space="preserve">Edition. </w:t>
            </w:r>
            <w:r>
              <w:rPr>
                <w:sz w:val="24"/>
              </w:rPr>
              <w:t xml:space="preserve">Bind 1-2 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1964 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  <w:jc w:val="center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  <w:jc w:val="center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right="50"/>
              <w:jc w:val="center"/>
            </w:pPr>
            <w:r>
              <w:rPr>
                <w:sz w:val="24"/>
              </w:rPr>
              <w:t xml:space="preserve">3 </w:t>
            </w:r>
          </w:p>
        </w:tc>
      </w:tr>
      <w:tr w:rsidR="00DB7345" w:rsidTr="00FE460B">
        <w:trPr>
          <w:trHeight w:val="468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000EC" w:rsidRDefault="001000EC"/>
        </w:tc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41BA8" w:rsidRDefault="00F41BA8">
            <w:pPr>
              <w:spacing w:after="0"/>
              <w:ind w:right="50"/>
              <w:jc w:val="center"/>
              <w:rPr>
                <w:sz w:val="24"/>
              </w:rPr>
            </w:pPr>
          </w:p>
          <w:p w:rsidR="00F41BA8" w:rsidRDefault="00F41BA8">
            <w:pPr>
              <w:spacing w:after="0"/>
              <w:ind w:right="50"/>
              <w:jc w:val="center"/>
              <w:rPr>
                <w:sz w:val="24"/>
              </w:rPr>
            </w:pPr>
          </w:p>
          <w:p w:rsidR="001000EC" w:rsidRDefault="001000EC">
            <w:pPr>
              <w:spacing w:after="0"/>
              <w:ind w:right="50"/>
              <w:jc w:val="center"/>
            </w:pPr>
          </w:p>
        </w:tc>
      </w:tr>
      <w:tr w:rsidR="00DB7345" w:rsidTr="00FE460B">
        <w:trPr>
          <w:trHeight w:val="2588"/>
        </w:trPr>
        <w:tc>
          <w:tcPr>
            <w:tcW w:w="34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F41BA8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3F2C5AB6">
                  <wp:extent cx="2054225" cy="1548765"/>
                  <wp:effectExtent l="0" t="0" r="3175" b="0"/>
                  <wp:docPr id="15" name="Bille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Rembrandt </w:t>
            </w:r>
          </w:p>
        </w:tc>
        <w:tc>
          <w:tcPr>
            <w:tcW w:w="15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Ludwig </w:t>
            </w:r>
            <w:proofErr w:type="spellStart"/>
            <w:r>
              <w:rPr>
                <w:sz w:val="24"/>
              </w:rPr>
              <w:t>Münz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1967 </w:t>
            </w:r>
          </w:p>
        </w:tc>
        <w:tc>
          <w:tcPr>
            <w:tcW w:w="6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F41BA8">
            <w:r>
              <w:t>4</w:t>
            </w:r>
          </w:p>
        </w:tc>
      </w:tr>
    </w:tbl>
    <w:p w:rsidR="001000EC" w:rsidRDefault="001000EC">
      <w:pPr>
        <w:spacing w:after="0"/>
        <w:ind w:left="-1133" w:right="7426"/>
      </w:pPr>
    </w:p>
    <w:tbl>
      <w:tblPr>
        <w:tblStyle w:val="TableGrid"/>
        <w:tblW w:w="9856" w:type="dxa"/>
        <w:tblInd w:w="-108" w:type="dxa"/>
        <w:tblCellMar>
          <w:top w:w="3" w:type="dxa"/>
          <w:left w:w="108" w:type="dxa"/>
          <w:bottom w:w="0" w:type="dxa"/>
          <w:right w:w="61" w:type="dxa"/>
        </w:tblCellMar>
        <w:tblLook w:val="04A0" w:firstRow="1" w:lastRow="0" w:firstColumn="1" w:lastColumn="0" w:noHBand="0" w:noVBand="1"/>
      </w:tblPr>
      <w:tblGrid>
        <w:gridCol w:w="3410"/>
        <w:gridCol w:w="2864"/>
        <w:gridCol w:w="1607"/>
        <w:gridCol w:w="1342"/>
        <w:gridCol w:w="633"/>
      </w:tblGrid>
      <w:tr w:rsidR="001000EC">
        <w:trPr>
          <w:trHeight w:val="3236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000EC" w:rsidRDefault="00DB7345">
            <w:pPr>
              <w:spacing w:after="0"/>
            </w:pPr>
            <w:r>
              <w:rPr>
                <w:sz w:val="24"/>
              </w:rPr>
              <w:lastRenderedPageBreak/>
              <w:t xml:space="preserve"> </w:t>
            </w:r>
            <w:r w:rsidR="00F41BA8">
              <w:rPr>
                <w:noProof/>
                <w:sz w:val="24"/>
              </w:rPr>
              <w:drawing>
                <wp:inline distT="0" distB="0" distL="0" distR="0" wp14:anchorId="072052F0">
                  <wp:extent cx="2054225" cy="1548765"/>
                  <wp:effectExtent l="0" t="0" r="3175" b="0"/>
                  <wp:docPr id="16" name="Bille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 w:line="240" w:lineRule="auto"/>
              <w:ind w:left="2"/>
            </w:pPr>
            <w:r>
              <w:rPr>
                <w:sz w:val="24"/>
              </w:rPr>
              <w:t xml:space="preserve">La </w:t>
            </w:r>
            <w:proofErr w:type="spellStart"/>
            <w:r>
              <w:rPr>
                <w:sz w:val="24"/>
              </w:rPr>
              <w:t>Fontaine</w:t>
            </w:r>
            <w:proofErr w:type="spellEnd"/>
            <w:r>
              <w:rPr>
                <w:sz w:val="24"/>
              </w:rPr>
              <w:t xml:space="preserve"> Fabler. Med illustrationer af Gustave </w:t>
            </w:r>
          </w:p>
          <w:p w:rsidR="001000EC" w:rsidRDefault="00DB7345">
            <w:pPr>
              <w:spacing w:after="0"/>
              <w:ind w:left="2"/>
            </w:pPr>
            <w:proofErr w:type="spellStart"/>
            <w:r>
              <w:rPr>
                <w:sz w:val="24"/>
              </w:rPr>
              <w:t>Doré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Gendigtet af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Johannes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Møllehave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1985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5"/>
              <w:jc w:val="center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5"/>
              <w:jc w:val="center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right="48"/>
              <w:jc w:val="center"/>
            </w:pPr>
            <w:r>
              <w:rPr>
                <w:sz w:val="24"/>
              </w:rPr>
              <w:t xml:space="preserve">5 </w:t>
            </w:r>
          </w:p>
        </w:tc>
      </w:tr>
      <w:tr w:rsidR="001000EC">
        <w:trPr>
          <w:trHeight w:val="2713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 </w:t>
            </w:r>
            <w:r w:rsidR="00F41BA8">
              <w:rPr>
                <w:noProof/>
                <w:sz w:val="24"/>
              </w:rPr>
              <w:drawing>
                <wp:inline distT="0" distB="0" distL="0" distR="0" wp14:anchorId="74AE4970">
                  <wp:extent cx="2054225" cy="1548765"/>
                  <wp:effectExtent l="0" t="0" r="3175" b="0"/>
                  <wp:docPr id="19" name="Bille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Dynastiet </w:t>
            </w:r>
            <w:proofErr w:type="spellStart"/>
            <w:r>
              <w:rPr>
                <w:sz w:val="24"/>
              </w:rPr>
              <w:t>Glücksborg</w:t>
            </w:r>
            <w:proofErr w:type="spellEnd"/>
            <w:r>
              <w:rPr>
                <w:sz w:val="24"/>
              </w:rPr>
              <w:t xml:space="preserve"> – En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Danmarkshistorie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Jes Fabricius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Møller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2013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5"/>
              <w:jc w:val="center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5"/>
              <w:jc w:val="center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right="48"/>
              <w:jc w:val="center"/>
            </w:pPr>
            <w:r>
              <w:rPr>
                <w:sz w:val="24"/>
              </w:rPr>
              <w:t xml:space="preserve">6 </w:t>
            </w:r>
          </w:p>
        </w:tc>
      </w:tr>
      <w:tr w:rsidR="001000EC">
        <w:trPr>
          <w:trHeight w:val="3147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 </w:t>
            </w:r>
            <w:r w:rsidR="00F41BA8">
              <w:rPr>
                <w:noProof/>
                <w:sz w:val="24"/>
              </w:rPr>
              <w:drawing>
                <wp:inline distT="0" distB="0" distL="0" distR="0" wp14:anchorId="5B0F19C7">
                  <wp:extent cx="2054225" cy="1548765"/>
                  <wp:effectExtent l="0" t="0" r="3175" b="0"/>
                  <wp:docPr id="21" name="Billed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Picasso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Virtus Schade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1972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5"/>
              <w:jc w:val="center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5"/>
              <w:jc w:val="center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right="48"/>
              <w:jc w:val="center"/>
            </w:pPr>
            <w:r>
              <w:rPr>
                <w:sz w:val="24"/>
              </w:rPr>
              <w:t xml:space="preserve">7 </w:t>
            </w:r>
          </w:p>
        </w:tc>
      </w:tr>
      <w:tr w:rsidR="001000EC">
        <w:trPr>
          <w:trHeight w:val="3207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000EC" w:rsidRDefault="00DB7345">
            <w:pPr>
              <w:spacing w:after="0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  <w:r w:rsidR="00F41BA8">
              <w:rPr>
                <w:rFonts w:ascii="Verdana" w:eastAsia="Verdana" w:hAnsi="Verdana" w:cs="Verdana"/>
                <w:noProof/>
                <w:sz w:val="20"/>
              </w:rPr>
              <w:drawing>
                <wp:inline distT="0" distB="0" distL="0" distR="0" wp14:anchorId="0389179D">
                  <wp:extent cx="2054225" cy="1548765"/>
                  <wp:effectExtent l="0" t="0" r="3175" b="0"/>
                  <wp:docPr id="24" name="Bille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Topografisk Atlas Grønland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Red.: Bjarne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Holm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Jakobsen et.al.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2000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5"/>
              <w:jc w:val="center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5"/>
              <w:jc w:val="center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right="48"/>
              <w:jc w:val="center"/>
            </w:pPr>
            <w:r>
              <w:rPr>
                <w:sz w:val="24"/>
              </w:rPr>
              <w:t xml:space="preserve">8 </w:t>
            </w:r>
          </w:p>
        </w:tc>
      </w:tr>
    </w:tbl>
    <w:p w:rsidR="001000EC" w:rsidRDefault="001000EC">
      <w:pPr>
        <w:spacing w:after="0"/>
        <w:ind w:left="-1133" w:right="7373"/>
      </w:pPr>
    </w:p>
    <w:tbl>
      <w:tblPr>
        <w:tblStyle w:val="TableGrid"/>
        <w:tblW w:w="9856" w:type="dxa"/>
        <w:tblInd w:w="-108" w:type="dxa"/>
        <w:tblCellMar>
          <w:top w:w="3" w:type="dxa"/>
          <w:left w:w="108" w:type="dxa"/>
          <w:bottom w:w="0" w:type="dxa"/>
          <w:right w:w="102" w:type="dxa"/>
        </w:tblCellMar>
        <w:tblLook w:val="04A0" w:firstRow="1" w:lastRow="0" w:firstColumn="1" w:lastColumn="0" w:noHBand="0" w:noVBand="1"/>
      </w:tblPr>
      <w:tblGrid>
        <w:gridCol w:w="3668"/>
        <w:gridCol w:w="2704"/>
        <w:gridCol w:w="1573"/>
        <w:gridCol w:w="1282"/>
        <w:gridCol w:w="629"/>
      </w:tblGrid>
      <w:tr w:rsidR="001000EC">
        <w:trPr>
          <w:trHeight w:val="3209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000EC" w:rsidRDefault="00DB7345">
            <w:pPr>
              <w:spacing w:after="0"/>
            </w:pPr>
            <w:r>
              <w:rPr>
                <w:rFonts w:ascii="Verdana" w:eastAsia="Verdana" w:hAnsi="Verdana" w:cs="Verdana"/>
                <w:sz w:val="20"/>
              </w:rPr>
              <w:lastRenderedPageBreak/>
              <w:t xml:space="preserve"> </w:t>
            </w:r>
            <w:r w:rsidR="00F41BA8">
              <w:rPr>
                <w:rFonts w:ascii="Verdana" w:eastAsia="Verdana" w:hAnsi="Verdana" w:cs="Verdana"/>
                <w:noProof/>
                <w:sz w:val="20"/>
              </w:rPr>
              <w:drawing>
                <wp:inline distT="0" distB="0" distL="0" distR="0" wp14:anchorId="13A09FF0">
                  <wp:extent cx="2054225" cy="1548765"/>
                  <wp:effectExtent l="0" t="0" r="3175" b="0"/>
                  <wp:docPr id="28" name="Billed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Dansk Keramik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Pr="00DB7345" w:rsidRDefault="00DB7345">
            <w:pPr>
              <w:spacing w:after="0"/>
              <w:ind w:left="2"/>
              <w:rPr>
                <w:lang w:val="en-US"/>
              </w:rPr>
            </w:pPr>
            <w:r w:rsidRPr="00DB7345">
              <w:rPr>
                <w:sz w:val="24"/>
                <w:lang w:val="en-US"/>
              </w:rPr>
              <w:t xml:space="preserve"> </w:t>
            </w:r>
          </w:p>
          <w:p w:rsidR="001000EC" w:rsidRPr="00DB7345" w:rsidRDefault="00DB7345">
            <w:pPr>
              <w:spacing w:after="0"/>
              <w:ind w:left="2"/>
              <w:rPr>
                <w:lang w:val="en-US"/>
              </w:rPr>
            </w:pPr>
            <w:r w:rsidRPr="00DB7345">
              <w:rPr>
                <w:sz w:val="24"/>
                <w:lang w:val="en-US"/>
              </w:rPr>
              <w:t xml:space="preserve"> </w:t>
            </w:r>
          </w:p>
          <w:p w:rsidR="001000EC" w:rsidRPr="00DB7345" w:rsidRDefault="00DB7345">
            <w:pPr>
              <w:spacing w:after="0"/>
              <w:ind w:left="2"/>
              <w:rPr>
                <w:lang w:val="en-US"/>
              </w:rPr>
            </w:pPr>
            <w:r w:rsidRPr="00DB7345">
              <w:rPr>
                <w:sz w:val="24"/>
                <w:lang w:val="en-US"/>
              </w:rPr>
              <w:t xml:space="preserve">Red.: </w:t>
            </w:r>
            <w:proofErr w:type="spellStart"/>
            <w:r w:rsidRPr="00DB7345">
              <w:rPr>
                <w:sz w:val="24"/>
                <w:lang w:val="en-US"/>
              </w:rPr>
              <w:t>Bredo</w:t>
            </w:r>
            <w:proofErr w:type="spellEnd"/>
            <w:r w:rsidRPr="00DB7345">
              <w:rPr>
                <w:sz w:val="24"/>
                <w:lang w:val="en-US"/>
              </w:rPr>
              <w:t xml:space="preserve"> L. </w:t>
            </w:r>
            <w:proofErr w:type="spellStart"/>
            <w:r w:rsidRPr="00DB7345">
              <w:rPr>
                <w:sz w:val="24"/>
                <w:lang w:val="en-US"/>
              </w:rPr>
              <w:t>Grandjean</w:t>
            </w:r>
            <w:proofErr w:type="spellEnd"/>
            <w:r w:rsidRPr="00DB7345">
              <w:rPr>
                <w:sz w:val="24"/>
                <w:lang w:val="en-US"/>
              </w:rPr>
              <w:t xml:space="preserve"> et.al.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Pr="00DB7345" w:rsidRDefault="00DB7345">
            <w:pPr>
              <w:spacing w:after="0"/>
              <w:ind w:left="2"/>
              <w:rPr>
                <w:lang w:val="en-US"/>
              </w:rPr>
            </w:pPr>
            <w:r w:rsidRPr="00DB7345">
              <w:rPr>
                <w:sz w:val="24"/>
                <w:lang w:val="en-US"/>
              </w:rPr>
              <w:t xml:space="preserve"> </w:t>
            </w:r>
          </w:p>
          <w:p w:rsidR="001000EC" w:rsidRPr="00DB7345" w:rsidRDefault="00DB7345">
            <w:pPr>
              <w:spacing w:after="0"/>
              <w:ind w:left="2"/>
              <w:rPr>
                <w:lang w:val="en-US"/>
              </w:rPr>
            </w:pPr>
            <w:r w:rsidRPr="00DB7345">
              <w:rPr>
                <w:sz w:val="24"/>
                <w:lang w:val="en-US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1960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46"/>
              <w:jc w:val="center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46"/>
              <w:jc w:val="center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right="7"/>
              <w:jc w:val="center"/>
            </w:pPr>
            <w:r>
              <w:rPr>
                <w:sz w:val="24"/>
              </w:rPr>
              <w:t xml:space="preserve">9 </w:t>
            </w:r>
          </w:p>
        </w:tc>
      </w:tr>
      <w:tr w:rsidR="001000EC">
        <w:trPr>
          <w:trHeight w:val="3315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 </w:t>
            </w:r>
            <w:r w:rsidR="00F41BA8">
              <w:rPr>
                <w:noProof/>
                <w:sz w:val="24"/>
              </w:rPr>
              <w:drawing>
                <wp:inline distT="0" distB="0" distL="0" distR="0" wp14:anchorId="63CE1821">
                  <wp:extent cx="2054225" cy="1548765"/>
                  <wp:effectExtent l="0" t="0" r="3175" b="0"/>
                  <wp:docPr id="1376" name="Billede 1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Julemærker, Norden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2005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46"/>
              <w:jc w:val="center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46"/>
              <w:jc w:val="center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right="4"/>
              <w:jc w:val="center"/>
            </w:pPr>
            <w:r>
              <w:rPr>
                <w:sz w:val="24"/>
              </w:rPr>
              <w:t xml:space="preserve">10 </w:t>
            </w:r>
          </w:p>
        </w:tc>
      </w:tr>
      <w:tr w:rsidR="001000EC">
        <w:trPr>
          <w:trHeight w:val="3358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 </w:t>
            </w:r>
            <w:r w:rsidR="00F41BA8">
              <w:rPr>
                <w:noProof/>
                <w:sz w:val="24"/>
              </w:rPr>
              <w:drawing>
                <wp:inline distT="0" distB="0" distL="0" distR="0" wp14:anchorId="71984772">
                  <wp:extent cx="2054225" cy="1548765"/>
                  <wp:effectExtent l="0" t="0" r="3175" b="0"/>
                  <wp:docPr id="1377" name="Billede 1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Arnoldi Allround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1991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46"/>
              <w:jc w:val="center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46"/>
              <w:jc w:val="center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right="4"/>
              <w:jc w:val="center"/>
            </w:pPr>
            <w:r>
              <w:rPr>
                <w:sz w:val="24"/>
              </w:rPr>
              <w:t xml:space="preserve">11 </w:t>
            </w:r>
          </w:p>
        </w:tc>
      </w:tr>
      <w:tr w:rsidR="001000EC">
        <w:trPr>
          <w:trHeight w:val="2312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000EC" w:rsidRDefault="00FE460B">
            <w:pPr>
              <w:spacing w:after="0"/>
              <w:ind w:right="217"/>
              <w:jc w:val="right"/>
            </w:pPr>
            <w:r>
              <w:rPr>
                <w:rFonts w:ascii="Arial" w:eastAsia="Arial" w:hAnsi="Arial" w:cs="Arial"/>
                <w:noProof/>
                <w:color w:val="1A0DAB"/>
                <w:sz w:val="20"/>
              </w:rPr>
              <w:drawing>
                <wp:inline distT="0" distB="0" distL="0" distR="0" wp14:anchorId="0089D8A1">
                  <wp:extent cx="2054225" cy="1548765"/>
                  <wp:effectExtent l="0" t="0" r="3175" b="0"/>
                  <wp:docPr id="1407" name="Billede 1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B7345">
              <w:rPr>
                <w:rFonts w:ascii="Arial" w:eastAsia="Arial" w:hAnsi="Arial" w:cs="Arial"/>
                <w:color w:val="1A0DAB"/>
                <w:sz w:val="20"/>
              </w:rPr>
              <w:t xml:space="preserve"> 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Håndværkets kulturhistorie, bind 1-4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Red.: Vagn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Dybdahl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1982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46"/>
              <w:jc w:val="center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46"/>
              <w:jc w:val="center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right="4"/>
              <w:jc w:val="center"/>
            </w:pPr>
            <w:r>
              <w:rPr>
                <w:sz w:val="24"/>
              </w:rPr>
              <w:t xml:space="preserve">12 </w:t>
            </w:r>
          </w:p>
        </w:tc>
      </w:tr>
    </w:tbl>
    <w:p w:rsidR="001000EC" w:rsidRDefault="001000EC">
      <w:pPr>
        <w:spacing w:after="0"/>
        <w:ind w:left="-1133" w:right="7495"/>
      </w:pPr>
    </w:p>
    <w:tbl>
      <w:tblPr>
        <w:tblStyle w:val="TableGrid"/>
        <w:tblW w:w="9856" w:type="dxa"/>
        <w:tblInd w:w="-108" w:type="dxa"/>
        <w:tblCellMar>
          <w:top w:w="4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011"/>
        <w:gridCol w:w="2526"/>
        <w:gridCol w:w="1498"/>
        <w:gridCol w:w="1209"/>
        <w:gridCol w:w="612"/>
      </w:tblGrid>
      <w:tr w:rsidR="001000EC">
        <w:trPr>
          <w:trHeight w:val="3044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000EC" w:rsidRDefault="00F41BA8">
            <w:pPr>
              <w:spacing w:after="0"/>
              <w:ind w:right="545"/>
              <w:jc w:val="center"/>
            </w:pPr>
            <w:r>
              <w:rPr>
                <w:rFonts w:ascii="Arial" w:eastAsia="Arial" w:hAnsi="Arial" w:cs="Arial"/>
                <w:noProof/>
                <w:color w:val="333333"/>
                <w:sz w:val="20"/>
              </w:rPr>
              <w:lastRenderedPageBreak/>
              <w:drawing>
                <wp:inline distT="0" distB="0" distL="0" distR="0" wp14:anchorId="4FA79E99">
                  <wp:extent cx="2054225" cy="1548765"/>
                  <wp:effectExtent l="0" t="0" r="3175" b="0"/>
                  <wp:docPr id="1378" name="Billede 1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B7345">
              <w:rPr>
                <w:rFonts w:ascii="Arial" w:eastAsia="Arial" w:hAnsi="Arial" w:cs="Arial"/>
                <w:color w:val="333333"/>
                <w:sz w:val="20"/>
              </w:rPr>
              <w:t xml:space="preserve"> 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Den forsvundne lyre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Johannes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Boolsen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1966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59"/>
              <w:jc w:val="center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59"/>
              <w:jc w:val="center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9"/>
              <w:jc w:val="center"/>
            </w:pPr>
            <w:r>
              <w:rPr>
                <w:sz w:val="24"/>
              </w:rPr>
              <w:t xml:space="preserve">13 </w:t>
            </w:r>
          </w:p>
        </w:tc>
      </w:tr>
      <w:tr w:rsidR="001000EC">
        <w:trPr>
          <w:trHeight w:val="3044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000EC" w:rsidRDefault="00F41BA8">
            <w:pPr>
              <w:spacing w:after="0"/>
              <w:ind w:right="546"/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BC0D916">
                  <wp:extent cx="2054225" cy="1548765"/>
                  <wp:effectExtent l="0" t="0" r="3175" b="0"/>
                  <wp:docPr id="1379" name="Billede 1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B7345">
              <w:rPr>
                <w:sz w:val="24"/>
              </w:rPr>
              <w:t xml:space="preserve"> 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Tre generationer af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Danmarks kongehus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Johannes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Boolsen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59"/>
              <w:jc w:val="center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59"/>
              <w:jc w:val="center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9"/>
              <w:jc w:val="center"/>
            </w:pPr>
            <w:r>
              <w:rPr>
                <w:sz w:val="24"/>
              </w:rPr>
              <w:t xml:space="preserve">14 </w:t>
            </w:r>
          </w:p>
        </w:tc>
      </w:tr>
      <w:tr w:rsidR="001000EC">
        <w:trPr>
          <w:trHeight w:val="3024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000EC" w:rsidRDefault="00F41BA8">
            <w:pPr>
              <w:spacing w:after="0"/>
              <w:ind w:right="546"/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1ADC17A">
                  <wp:extent cx="2054225" cy="1548765"/>
                  <wp:effectExtent l="0" t="0" r="3175" b="0"/>
                  <wp:docPr id="1380" name="Billede 1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B7345">
              <w:rPr>
                <w:sz w:val="24"/>
              </w:rPr>
              <w:t xml:space="preserve"> 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Aforismer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Johannes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Boolsen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1964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59"/>
              <w:jc w:val="center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59"/>
              <w:jc w:val="center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9"/>
              <w:jc w:val="center"/>
            </w:pPr>
            <w:r>
              <w:rPr>
                <w:sz w:val="24"/>
              </w:rPr>
              <w:t xml:space="preserve">15 </w:t>
            </w:r>
          </w:p>
        </w:tc>
      </w:tr>
      <w:tr w:rsidR="001000EC">
        <w:trPr>
          <w:trHeight w:val="3053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000EC" w:rsidRDefault="00F41BA8">
            <w:pPr>
              <w:spacing w:after="0"/>
              <w:ind w:right="548"/>
              <w:jc w:val="center"/>
            </w:pPr>
            <w:r>
              <w:rPr>
                <w:rFonts w:ascii="Arial" w:eastAsia="Arial" w:hAnsi="Arial" w:cs="Arial"/>
                <w:noProof/>
                <w:color w:val="333333"/>
                <w:sz w:val="20"/>
              </w:rPr>
              <w:drawing>
                <wp:inline distT="0" distB="0" distL="0" distR="0" wp14:anchorId="2D7CCE38">
                  <wp:extent cx="2054225" cy="1548765"/>
                  <wp:effectExtent l="0" t="0" r="3175" b="0"/>
                  <wp:docPr id="1381" name="Billede 1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B7345">
              <w:rPr>
                <w:rFonts w:ascii="Arial" w:eastAsia="Arial" w:hAnsi="Arial" w:cs="Arial"/>
                <w:color w:val="333333"/>
                <w:sz w:val="20"/>
              </w:rPr>
              <w:t xml:space="preserve"> 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Moderne dansk keramik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Esbjørn Hiort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1955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59"/>
              <w:jc w:val="center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59"/>
              <w:jc w:val="center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9"/>
              <w:jc w:val="center"/>
            </w:pPr>
            <w:r>
              <w:rPr>
                <w:sz w:val="24"/>
              </w:rPr>
              <w:t xml:space="preserve">16 </w:t>
            </w:r>
          </w:p>
        </w:tc>
      </w:tr>
    </w:tbl>
    <w:p w:rsidR="001000EC" w:rsidRDefault="001000EC">
      <w:pPr>
        <w:spacing w:after="0"/>
        <w:ind w:left="-1133" w:right="7431"/>
        <w:jc w:val="both"/>
      </w:pPr>
    </w:p>
    <w:tbl>
      <w:tblPr>
        <w:tblStyle w:val="TableGrid"/>
        <w:tblW w:w="9856" w:type="dxa"/>
        <w:tblInd w:w="-108" w:type="dxa"/>
        <w:tblCellMar>
          <w:top w:w="3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463"/>
        <w:gridCol w:w="2799"/>
        <w:gridCol w:w="1653"/>
        <w:gridCol w:w="1305"/>
        <w:gridCol w:w="636"/>
      </w:tblGrid>
      <w:tr w:rsidR="001000EC">
        <w:trPr>
          <w:trHeight w:val="3252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000EC" w:rsidRDefault="00DB7345">
            <w:pPr>
              <w:spacing w:after="0"/>
            </w:pPr>
            <w:r>
              <w:rPr>
                <w:sz w:val="24"/>
              </w:rPr>
              <w:lastRenderedPageBreak/>
              <w:t xml:space="preserve"> </w:t>
            </w:r>
            <w:r w:rsidR="00F41BA8">
              <w:rPr>
                <w:noProof/>
                <w:sz w:val="24"/>
              </w:rPr>
              <w:drawing>
                <wp:inline distT="0" distB="0" distL="0" distR="0" wp14:anchorId="3A7EF761">
                  <wp:extent cx="2054225" cy="1548765"/>
                  <wp:effectExtent l="0" t="0" r="3175" b="0"/>
                  <wp:docPr id="1382" name="Billede 1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Danmark i det 20.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århundrede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Peder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Christoffersen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2006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17 </w:t>
            </w:r>
          </w:p>
        </w:tc>
      </w:tr>
      <w:tr w:rsidR="001000EC">
        <w:trPr>
          <w:trHeight w:val="3116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 </w:t>
            </w:r>
            <w:r w:rsidR="00F41BA8">
              <w:rPr>
                <w:noProof/>
                <w:sz w:val="24"/>
              </w:rPr>
              <w:drawing>
                <wp:inline distT="0" distB="0" distL="0" distR="0" wp14:anchorId="633138FD">
                  <wp:extent cx="2054225" cy="1548765"/>
                  <wp:effectExtent l="0" t="0" r="3175" b="0"/>
                  <wp:docPr id="1383" name="Billede 1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Danske øjeblikke: Danske pressefotos I 100 år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Leif Davidsen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1998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18 </w:t>
            </w:r>
          </w:p>
        </w:tc>
      </w:tr>
      <w:tr w:rsidR="001000EC">
        <w:trPr>
          <w:trHeight w:val="2842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 </w:t>
            </w:r>
            <w:r w:rsidR="00F41BA8">
              <w:rPr>
                <w:noProof/>
                <w:sz w:val="24"/>
              </w:rPr>
              <w:drawing>
                <wp:inline distT="0" distB="0" distL="0" distR="0" wp14:anchorId="31DF4422">
                  <wp:extent cx="2054225" cy="1548765"/>
                  <wp:effectExtent l="0" t="0" r="3175" b="0"/>
                  <wp:docPr id="1384" name="Billede 1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Kulturkanon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2005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19 </w:t>
            </w:r>
          </w:p>
        </w:tc>
      </w:tr>
      <w:tr w:rsidR="001000EC">
        <w:trPr>
          <w:trHeight w:val="3121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F41BA8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0C5801C5">
                  <wp:extent cx="2054225" cy="1548765"/>
                  <wp:effectExtent l="0" t="0" r="3175" b="0"/>
                  <wp:docPr id="1385" name="Billede 1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 w:line="240" w:lineRule="auto"/>
              <w:ind w:left="2"/>
            </w:pPr>
            <w:r>
              <w:rPr>
                <w:sz w:val="24"/>
              </w:rPr>
              <w:t xml:space="preserve">Vendsyssel mosaik – Udgivet i anledning af Vraaudstillingens 25 års jubilæum 1967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(Trykt i 3000 eksemplarer)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Red.: H.P.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Jensen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1967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20 </w:t>
            </w:r>
          </w:p>
        </w:tc>
      </w:tr>
    </w:tbl>
    <w:p w:rsidR="001000EC" w:rsidRDefault="001000EC">
      <w:pPr>
        <w:spacing w:after="0"/>
        <w:ind w:left="-1133" w:right="7325"/>
        <w:jc w:val="both"/>
      </w:pPr>
    </w:p>
    <w:tbl>
      <w:tblPr>
        <w:tblStyle w:val="TableGrid"/>
        <w:tblW w:w="9856" w:type="dxa"/>
        <w:tblInd w:w="-108" w:type="dxa"/>
        <w:tblCellMar>
          <w:top w:w="3" w:type="dxa"/>
          <w:left w:w="108" w:type="dxa"/>
          <w:bottom w:w="0" w:type="dxa"/>
          <w:right w:w="128" w:type="dxa"/>
        </w:tblCellMar>
        <w:tblLook w:val="04A0" w:firstRow="1" w:lastRow="0" w:firstColumn="1" w:lastColumn="0" w:noHBand="0" w:noVBand="1"/>
      </w:tblPr>
      <w:tblGrid>
        <w:gridCol w:w="3839"/>
        <w:gridCol w:w="2613"/>
        <w:gridCol w:w="1538"/>
        <w:gridCol w:w="1244"/>
        <w:gridCol w:w="622"/>
      </w:tblGrid>
      <w:tr w:rsidR="001000EC">
        <w:trPr>
          <w:trHeight w:val="2878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000EC" w:rsidRDefault="00DB7345">
            <w:pPr>
              <w:spacing w:after="0"/>
            </w:pPr>
            <w:r>
              <w:rPr>
                <w:sz w:val="24"/>
              </w:rPr>
              <w:lastRenderedPageBreak/>
              <w:t xml:space="preserve"> </w:t>
            </w:r>
            <w:r w:rsidR="00F41BA8">
              <w:rPr>
                <w:noProof/>
                <w:sz w:val="24"/>
              </w:rPr>
              <w:drawing>
                <wp:inline distT="0" distB="0" distL="0" distR="0" wp14:anchorId="551505D9">
                  <wp:extent cx="2054225" cy="1548765"/>
                  <wp:effectExtent l="0" t="0" r="3175" b="0"/>
                  <wp:docPr id="1393" name="Billede 1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Hjørring Amt – Trap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Danmark, 5. udgave.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J.P. Trap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1960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21 </w:t>
            </w:r>
          </w:p>
        </w:tc>
      </w:tr>
      <w:tr w:rsidR="001000EC">
        <w:trPr>
          <w:trHeight w:val="3159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 </w:t>
            </w:r>
            <w:r w:rsidR="00F41BA8">
              <w:rPr>
                <w:noProof/>
                <w:sz w:val="24"/>
              </w:rPr>
              <w:drawing>
                <wp:inline distT="0" distB="0" distL="0" distR="0" wp14:anchorId="7E489DE6">
                  <wp:extent cx="2054225" cy="1548765"/>
                  <wp:effectExtent l="0" t="0" r="3175" b="0"/>
                  <wp:docPr id="1394" name="Billede 1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Den store vinbog – 3.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udgave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Hugh Johnson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1986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22 </w:t>
            </w:r>
          </w:p>
        </w:tc>
      </w:tr>
      <w:tr w:rsidR="001000EC">
        <w:trPr>
          <w:trHeight w:val="3252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000EC" w:rsidRDefault="00F41BA8">
            <w:pPr>
              <w:spacing w:after="0"/>
              <w:ind w:right="363"/>
              <w:jc w:val="right"/>
            </w:pPr>
            <w:r>
              <w:rPr>
                <w:noProof/>
                <w:sz w:val="24"/>
              </w:rPr>
              <w:drawing>
                <wp:inline distT="0" distB="0" distL="0" distR="0" wp14:anchorId="79B5D159">
                  <wp:extent cx="2054225" cy="1548765"/>
                  <wp:effectExtent l="0" t="0" r="3175" b="0"/>
                  <wp:docPr id="1395" name="Billede 1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B7345">
              <w:rPr>
                <w:sz w:val="24"/>
              </w:rPr>
              <w:t xml:space="preserve"> 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De sidste natmandsfolk i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Vendsyssel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Anton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Gaardboe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23 </w:t>
            </w:r>
          </w:p>
        </w:tc>
      </w:tr>
      <w:tr w:rsidR="001000EC">
        <w:trPr>
          <w:trHeight w:val="325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F41BA8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54B6B3D0">
                  <wp:extent cx="2054225" cy="1548765"/>
                  <wp:effectExtent l="0" t="0" r="3175" b="0"/>
                  <wp:docPr id="1396" name="Billede 1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proofErr w:type="spellStart"/>
            <w:r>
              <w:rPr>
                <w:sz w:val="24"/>
              </w:rPr>
              <w:t>Bjovulf</w:t>
            </w:r>
            <w:proofErr w:type="spellEnd"/>
            <w:r>
              <w:rPr>
                <w:sz w:val="24"/>
              </w:rPr>
              <w:t xml:space="preserve">: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Et angelsaksisk Heltedigt.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Frit gengivet for Børn ved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Thora Constantin-Hansen.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Billeder af Niels Skovgaard.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1951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24 </w:t>
            </w:r>
          </w:p>
        </w:tc>
      </w:tr>
    </w:tbl>
    <w:p w:rsidR="001000EC" w:rsidRDefault="001000EC">
      <w:pPr>
        <w:spacing w:after="0"/>
        <w:ind w:left="-1133" w:right="7217"/>
        <w:jc w:val="both"/>
      </w:pPr>
    </w:p>
    <w:tbl>
      <w:tblPr>
        <w:tblStyle w:val="TableGrid"/>
        <w:tblW w:w="9856" w:type="dxa"/>
        <w:tblInd w:w="-108" w:type="dxa"/>
        <w:tblCellMar>
          <w:top w:w="3" w:type="dxa"/>
          <w:left w:w="108" w:type="dxa"/>
          <w:bottom w:w="0" w:type="dxa"/>
          <w:right w:w="54" w:type="dxa"/>
        </w:tblCellMar>
        <w:tblLook w:val="04A0" w:firstRow="1" w:lastRow="0" w:firstColumn="1" w:lastColumn="0" w:noHBand="0" w:noVBand="1"/>
      </w:tblPr>
      <w:tblGrid>
        <w:gridCol w:w="3840"/>
        <w:gridCol w:w="2690"/>
        <w:gridCol w:w="1498"/>
        <w:gridCol w:w="1226"/>
        <w:gridCol w:w="602"/>
      </w:tblGrid>
      <w:tr w:rsidR="001000EC">
        <w:trPr>
          <w:trHeight w:val="3272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000EC" w:rsidRDefault="00F41BA8">
            <w:pPr>
              <w:spacing w:after="0"/>
              <w:ind w:right="437"/>
              <w:jc w:val="right"/>
            </w:pPr>
            <w:r>
              <w:rPr>
                <w:noProof/>
                <w:sz w:val="24"/>
              </w:rPr>
              <w:lastRenderedPageBreak/>
              <w:drawing>
                <wp:inline distT="0" distB="0" distL="0" distR="0" wp14:anchorId="385ED6CF">
                  <wp:extent cx="2054225" cy="1548765"/>
                  <wp:effectExtent l="0" t="0" r="3175" b="0"/>
                  <wp:docPr id="1386" name="Billede 1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B7345">
              <w:rPr>
                <w:sz w:val="24"/>
              </w:rPr>
              <w:t xml:space="preserve"> 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Skagen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Alba Schwartz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1912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25 </w:t>
            </w:r>
          </w:p>
        </w:tc>
      </w:tr>
      <w:tr w:rsidR="001000EC">
        <w:trPr>
          <w:trHeight w:val="3358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000EC" w:rsidRDefault="00F41BA8">
            <w:pPr>
              <w:spacing w:after="0"/>
              <w:ind w:right="358"/>
              <w:jc w:val="right"/>
            </w:pPr>
            <w:r>
              <w:rPr>
                <w:noProof/>
                <w:sz w:val="24"/>
              </w:rPr>
              <w:drawing>
                <wp:inline distT="0" distB="0" distL="0" distR="0" wp14:anchorId="2CC83192">
                  <wp:extent cx="2054225" cy="1548765"/>
                  <wp:effectExtent l="0" t="0" r="3175" b="0"/>
                  <wp:docPr id="1387" name="Billede 1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B7345">
              <w:rPr>
                <w:sz w:val="24"/>
              </w:rPr>
              <w:t xml:space="preserve"> 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Børglum Klosters Historie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Peter Riemann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1941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26 </w:t>
            </w:r>
          </w:p>
        </w:tc>
      </w:tr>
      <w:tr w:rsidR="001000EC">
        <w:trPr>
          <w:trHeight w:val="3375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000EC" w:rsidRDefault="00F41BA8">
            <w:pPr>
              <w:spacing w:after="0"/>
              <w:ind w:right="346"/>
              <w:jc w:val="right"/>
            </w:pPr>
            <w:r>
              <w:rPr>
                <w:noProof/>
                <w:sz w:val="24"/>
              </w:rPr>
              <w:drawing>
                <wp:inline distT="0" distB="0" distL="0" distR="0" wp14:anchorId="5084A84F">
                  <wp:extent cx="2054225" cy="1548765"/>
                  <wp:effectExtent l="0" t="0" r="3175" b="0"/>
                  <wp:docPr id="1388" name="Billede 1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B7345">
              <w:rPr>
                <w:sz w:val="24"/>
              </w:rPr>
              <w:t xml:space="preserve"> 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Sindal Sogns historie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Chr. Munck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Rømer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1926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27 </w:t>
            </w:r>
          </w:p>
        </w:tc>
      </w:tr>
      <w:tr w:rsidR="001000EC">
        <w:trPr>
          <w:trHeight w:val="3397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F41BA8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 wp14:anchorId="22E4E999">
                  <wp:extent cx="2054225" cy="1548765"/>
                  <wp:effectExtent l="0" t="0" r="3175" b="0"/>
                  <wp:docPr id="1397" name="Billede 1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Vendsysselbogen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1954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28 </w:t>
            </w:r>
          </w:p>
        </w:tc>
      </w:tr>
    </w:tbl>
    <w:p w:rsidR="001000EC" w:rsidRDefault="001000EC">
      <w:pPr>
        <w:spacing w:after="0"/>
        <w:ind w:left="-1133" w:right="7061"/>
        <w:jc w:val="both"/>
      </w:pPr>
    </w:p>
    <w:tbl>
      <w:tblPr>
        <w:tblStyle w:val="TableGrid"/>
        <w:tblW w:w="9856" w:type="dxa"/>
        <w:tblInd w:w="-108" w:type="dxa"/>
        <w:tblCellMar>
          <w:top w:w="3" w:type="dxa"/>
          <w:left w:w="108" w:type="dxa"/>
          <w:bottom w:w="0" w:type="dxa"/>
          <w:right w:w="54" w:type="dxa"/>
        </w:tblCellMar>
        <w:tblLook w:val="04A0" w:firstRow="1" w:lastRow="0" w:firstColumn="1" w:lastColumn="0" w:noHBand="0" w:noVBand="1"/>
      </w:tblPr>
      <w:tblGrid>
        <w:gridCol w:w="3624"/>
        <w:gridCol w:w="2734"/>
        <w:gridCol w:w="1555"/>
        <w:gridCol w:w="1315"/>
        <w:gridCol w:w="628"/>
      </w:tblGrid>
      <w:tr w:rsidR="001000EC">
        <w:trPr>
          <w:trHeight w:val="354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000EC" w:rsidRDefault="00F41BA8">
            <w:pPr>
              <w:spacing w:after="0"/>
              <w:ind w:right="221"/>
              <w:jc w:val="right"/>
            </w:pPr>
            <w:r>
              <w:rPr>
                <w:noProof/>
                <w:sz w:val="24"/>
              </w:rPr>
              <w:drawing>
                <wp:inline distT="0" distB="0" distL="0" distR="0" wp14:anchorId="3F9B93A8">
                  <wp:extent cx="2054225" cy="1548765"/>
                  <wp:effectExtent l="0" t="0" r="3175" b="0"/>
                  <wp:docPr id="1398" name="Billede 1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B7345">
              <w:rPr>
                <w:sz w:val="24"/>
              </w:rPr>
              <w:t xml:space="preserve"> 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Vrejlev Klosters Historie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Peter Riemann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1947-1948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29 </w:t>
            </w:r>
          </w:p>
        </w:tc>
      </w:tr>
      <w:tr w:rsidR="001000EC">
        <w:trPr>
          <w:trHeight w:val="356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000EC" w:rsidRDefault="00F41BA8">
            <w:pPr>
              <w:spacing w:after="0"/>
              <w:ind w:right="207"/>
              <w:jc w:val="right"/>
            </w:pPr>
            <w:r>
              <w:rPr>
                <w:noProof/>
                <w:sz w:val="24"/>
              </w:rPr>
              <w:drawing>
                <wp:inline distT="0" distB="0" distL="0" distR="0" wp14:anchorId="479C4EBF">
                  <wp:extent cx="2054225" cy="1548765"/>
                  <wp:effectExtent l="0" t="0" r="3175" b="0"/>
                  <wp:docPr id="1399" name="Billede 1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B7345">
              <w:rPr>
                <w:sz w:val="24"/>
              </w:rPr>
              <w:t xml:space="preserve"> 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Læsøfolk i gamle dage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H. Grüner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Nielsen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1924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30 </w:t>
            </w:r>
          </w:p>
        </w:tc>
      </w:tr>
      <w:tr w:rsidR="001000EC">
        <w:trPr>
          <w:trHeight w:val="2472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000EC" w:rsidRDefault="00F41BA8">
            <w:pPr>
              <w:spacing w:after="0"/>
              <w:ind w:right="10"/>
              <w:jc w:val="right"/>
            </w:pPr>
            <w:r>
              <w:rPr>
                <w:noProof/>
                <w:sz w:val="24"/>
              </w:rPr>
              <w:drawing>
                <wp:inline distT="0" distB="0" distL="0" distR="0" wp14:anchorId="7D35BC33">
                  <wp:extent cx="2054225" cy="1548765"/>
                  <wp:effectExtent l="0" t="0" r="3175" b="0"/>
                  <wp:docPr id="1400" name="Billede 1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B7345">
              <w:rPr>
                <w:sz w:val="24"/>
              </w:rPr>
              <w:t xml:space="preserve"> 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Pr="00DB7345" w:rsidRDefault="00DB7345">
            <w:pPr>
              <w:spacing w:after="0"/>
              <w:ind w:left="2"/>
              <w:rPr>
                <w:lang w:val="en-US"/>
              </w:rPr>
            </w:pPr>
            <w:r w:rsidRPr="00DB7345">
              <w:rPr>
                <w:sz w:val="24"/>
                <w:lang w:val="en-US"/>
              </w:rPr>
              <w:t xml:space="preserve"> </w:t>
            </w:r>
          </w:p>
          <w:p w:rsidR="001000EC" w:rsidRPr="00DB7345" w:rsidRDefault="00DB7345">
            <w:pPr>
              <w:spacing w:after="0"/>
              <w:ind w:left="2"/>
              <w:rPr>
                <w:lang w:val="en-US"/>
              </w:rPr>
            </w:pPr>
            <w:r w:rsidRPr="00DB7345">
              <w:rPr>
                <w:sz w:val="24"/>
                <w:lang w:val="en-US"/>
              </w:rPr>
              <w:t xml:space="preserve"> </w:t>
            </w:r>
          </w:p>
          <w:p w:rsidR="001000EC" w:rsidRPr="00DB7345" w:rsidRDefault="00DB7345">
            <w:pPr>
              <w:spacing w:after="0"/>
              <w:ind w:left="2"/>
              <w:rPr>
                <w:lang w:val="en-US"/>
              </w:rPr>
            </w:pPr>
            <w:r w:rsidRPr="00DB7345">
              <w:rPr>
                <w:sz w:val="24"/>
                <w:lang w:val="en-US"/>
              </w:rPr>
              <w:t xml:space="preserve">The Guinness Encyclopedia of Popular Music, vol. 1-4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Pr="00DB7345" w:rsidRDefault="00DB7345">
            <w:pPr>
              <w:spacing w:after="0"/>
              <w:ind w:left="2"/>
              <w:rPr>
                <w:lang w:val="en-US"/>
              </w:rPr>
            </w:pPr>
            <w:r w:rsidRPr="00DB7345">
              <w:rPr>
                <w:sz w:val="24"/>
                <w:lang w:val="en-US"/>
              </w:rPr>
              <w:t xml:space="preserve"> </w:t>
            </w:r>
          </w:p>
          <w:p w:rsidR="001000EC" w:rsidRPr="00DB7345" w:rsidRDefault="00DB7345">
            <w:pPr>
              <w:spacing w:after="0"/>
              <w:ind w:left="2"/>
              <w:rPr>
                <w:lang w:val="en-US"/>
              </w:rPr>
            </w:pPr>
            <w:r w:rsidRPr="00DB7345">
              <w:rPr>
                <w:sz w:val="24"/>
                <w:lang w:val="en-US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Red.: Colin </w:t>
            </w:r>
          </w:p>
          <w:p w:rsidR="001000EC" w:rsidRDefault="00DB7345">
            <w:pPr>
              <w:spacing w:after="0"/>
              <w:ind w:left="2"/>
            </w:pPr>
            <w:proofErr w:type="spellStart"/>
            <w:r>
              <w:rPr>
                <w:sz w:val="24"/>
              </w:rPr>
              <w:t>Larkin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1992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31 </w:t>
            </w:r>
          </w:p>
        </w:tc>
      </w:tr>
      <w:tr w:rsidR="001000EC">
        <w:trPr>
          <w:trHeight w:val="3507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F41BA8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 wp14:anchorId="348C8D14">
                  <wp:extent cx="2054225" cy="1548765"/>
                  <wp:effectExtent l="0" t="0" r="3175" b="0"/>
                  <wp:docPr id="1389" name="Billede 1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Michel </w:t>
            </w:r>
            <w:proofErr w:type="spellStart"/>
            <w:r>
              <w:rPr>
                <w:sz w:val="24"/>
              </w:rPr>
              <w:t>Südamerika</w:t>
            </w:r>
            <w:proofErr w:type="spellEnd"/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2009/2010 </w:t>
            </w:r>
            <w:proofErr w:type="spellStart"/>
            <w:r>
              <w:rPr>
                <w:sz w:val="24"/>
              </w:rPr>
              <w:t>Übersee</w:t>
            </w:r>
            <w:proofErr w:type="spellEnd"/>
            <w:r>
              <w:rPr>
                <w:sz w:val="24"/>
              </w:rPr>
              <w:t xml:space="preserve">-Katalog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32 </w:t>
            </w:r>
          </w:p>
        </w:tc>
      </w:tr>
    </w:tbl>
    <w:p w:rsidR="001000EC" w:rsidRDefault="001000EC">
      <w:pPr>
        <w:spacing w:after="0"/>
        <w:ind w:left="-1133" w:right="7207"/>
      </w:pPr>
    </w:p>
    <w:tbl>
      <w:tblPr>
        <w:tblStyle w:val="TableGrid"/>
        <w:tblW w:w="9856" w:type="dxa"/>
        <w:tblInd w:w="-108" w:type="dxa"/>
        <w:tblCellMar>
          <w:top w:w="4" w:type="dxa"/>
          <w:left w:w="108" w:type="dxa"/>
          <w:bottom w:w="0" w:type="dxa"/>
          <w:right w:w="231" w:type="dxa"/>
        </w:tblCellMar>
        <w:tblLook w:val="04A0" w:firstRow="1" w:lastRow="0" w:firstColumn="1" w:lastColumn="0" w:noHBand="0" w:noVBand="1"/>
      </w:tblPr>
      <w:tblGrid>
        <w:gridCol w:w="3762"/>
        <w:gridCol w:w="2574"/>
        <w:gridCol w:w="1527"/>
        <w:gridCol w:w="1346"/>
        <w:gridCol w:w="647"/>
      </w:tblGrid>
      <w:tr w:rsidR="001000EC">
        <w:trPr>
          <w:trHeight w:val="3526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000EC" w:rsidRDefault="00F41BA8">
            <w:pPr>
              <w:spacing w:after="0"/>
              <w:ind w:right="142"/>
              <w:jc w:val="right"/>
            </w:pPr>
            <w:r>
              <w:rPr>
                <w:noProof/>
                <w:sz w:val="24"/>
              </w:rPr>
              <w:drawing>
                <wp:inline distT="0" distB="0" distL="0" distR="0" wp14:anchorId="00556059">
                  <wp:extent cx="2054225" cy="1548765"/>
                  <wp:effectExtent l="0" t="0" r="3175" b="0"/>
                  <wp:docPr id="1390" name="Billede 1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B7345">
              <w:rPr>
                <w:sz w:val="24"/>
              </w:rPr>
              <w:t xml:space="preserve"> 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Michel </w:t>
            </w:r>
            <w:proofErr w:type="spellStart"/>
            <w:r>
              <w:rPr>
                <w:sz w:val="24"/>
              </w:rPr>
              <w:t>Süd</w:t>
            </w:r>
            <w:proofErr w:type="spellEnd"/>
            <w:r>
              <w:rPr>
                <w:sz w:val="24"/>
              </w:rPr>
              <w:t xml:space="preserve">- und </w:t>
            </w:r>
          </w:p>
          <w:p w:rsidR="001000EC" w:rsidRDefault="00DB7345">
            <w:pPr>
              <w:spacing w:after="0"/>
              <w:ind w:left="2"/>
            </w:pPr>
            <w:proofErr w:type="spellStart"/>
            <w:r>
              <w:rPr>
                <w:sz w:val="24"/>
              </w:rPr>
              <w:t>Zentralafrika</w:t>
            </w:r>
            <w:proofErr w:type="spellEnd"/>
            <w:r>
              <w:rPr>
                <w:sz w:val="24"/>
              </w:rPr>
              <w:t xml:space="preserve"> 2011/2012 </w:t>
            </w:r>
          </w:p>
          <w:p w:rsidR="001000EC" w:rsidRDefault="00DB7345">
            <w:pPr>
              <w:spacing w:after="0"/>
              <w:ind w:left="2"/>
            </w:pPr>
            <w:proofErr w:type="spellStart"/>
            <w:r>
              <w:rPr>
                <w:sz w:val="24"/>
              </w:rPr>
              <w:t>Übersee</w:t>
            </w:r>
            <w:proofErr w:type="spellEnd"/>
            <w:r>
              <w:rPr>
                <w:sz w:val="24"/>
              </w:rPr>
              <w:t xml:space="preserve">-Katalog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33 </w:t>
            </w:r>
          </w:p>
        </w:tc>
      </w:tr>
      <w:tr w:rsidR="001000EC">
        <w:trPr>
          <w:trHeight w:val="3013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000EC" w:rsidRDefault="00F41BA8">
            <w:pPr>
              <w:spacing w:after="0"/>
              <w:ind w:right="139"/>
              <w:jc w:val="right"/>
            </w:pPr>
            <w:r>
              <w:rPr>
                <w:rFonts w:ascii="Arial" w:eastAsia="Arial" w:hAnsi="Arial" w:cs="Arial"/>
                <w:noProof/>
                <w:color w:val="777777"/>
                <w:sz w:val="20"/>
              </w:rPr>
              <w:drawing>
                <wp:inline distT="0" distB="0" distL="0" distR="0" wp14:anchorId="0F8B1ACC">
                  <wp:extent cx="2054225" cy="1548765"/>
                  <wp:effectExtent l="0" t="0" r="3175" b="0"/>
                  <wp:docPr id="1391" name="Billede 1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B7345">
              <w:rPr>
                <w:rFonts w:ascii="Arial" w:eastAsia="Arial" w:hAnsi="Arial" w:cs="Arial"/>
                <w:color w:val="777777"/>
                <w:sz w:val="20"/>
              </w:rPr>
              <w:t xml:space="preserve"> 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Bonnard und die Nabis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Renata </w:t>
            </w:r>
            <w:proofErr w:type="spellStart"/>
            <w:r>
              <w:rPr>
                <w:sz w:val="24"/>
              </w:rPr>
              <w:t>Negri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>1970zs&lt;</w:t>
            </w:r>
            <w:r>
              <w:t xml:space="preserve">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34 </w:t>
            </w:r>
          </w:p>
        </w:tc>
      </w:tr>
      <w:tr w:rsidR="001000EC">
        <w:trPr>
          <w:trHeight w:val="318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000EC" w:rsidRDefault="00F41BA8">
            <w:pPr>
              <w:spacing w:after="0"/>
              <w:ind w:right="170"/>
              <w:jc w:val="right"/>
            </w:pPr>
            <w:r>
              <w:rPr>
                <w:rFonts w:ascii="Arial" w:eastAsia="Arial" w:hAnsi="Arial" w:cs="Arial"/>
                <w:noProof/>
                <w:color w:val="777777"/>
                <w:sz w:val="20"/>
              </w:rPr>
              <w:lastRenderedPageBreak/>
              <w:drawing>
                <wp:inline distT="0" distB="0" distL="0" distR="0" wp14:anchorId="349BAA56">
                  <wp:extent cx="2054225" cy="1548765"/>
                  <wp:effectExtent l="0" t="0" r="3175" b="0"/>
                  <wp:docPr id="1401" name="Billede 1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B7345">
              <w:rPr>
                <w:rFonts w:ascii="Arial" w:eastAsia="Arial" w:hAnsi="Arial" w:cs="Arial"/>
                <w:color w:val="777777"/>
                <w:sz w:val="20"/>
              </w:rPr>
              <w:t xml:space="preserve"> 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1880-erne i nordisk kunst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1986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35 </w:t>
            </w:r>
          </w:p>
        </w:tc>
      </w:tr>
      <w:tr w:rsidR="001000EC">
        <w:trPr>
          <w:trHeight w:val="3353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000EC" w:rsidRDefault="00F41BA8">
            <w:pPr>
              <w:spacing w:after="0"/>
              <w:ind w:right="182"/>
              <w:jc w:val="right"/>
            </w:pPr>
            <w:r>
              <w:rPr>
                <w:rFonts w:ascii="Arial" w:eastAsia="Arial" w:hAnsi="Arial" w:cs="Arial"/>
                <w:noProof/>
                <w:color w:val="777777"/>
                <w:sz w:val="20"/>
              </w:rPr>
              <w:drawing>
                <wp:inline distT="0" distB="0" distL="0" distR="0" wp14:anchorId="7E59C1C2">
                  <wp:extent cx="2054225" cy="1548765"/>
                  <wp:effectExtent l="0" t="0" r="3175" b="0"/>
                  <wp:docPr id="1402" name="Billede 1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B7345">
              <w:rPr>
                <w:rFonts w:ascii="Arial" w:eastAsia="Arial" w:hAnsi="Arial" w:cs="Arial"/>
                <w:color w:val="777777"/>
                <w:sz w:val="20"/>
              </w:rPr>
              <w:t xml:space="preserve"> 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Skagen Bys Historie indtil ca. 1870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C. Klitgaard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  <w:ind w:left="2"/>
            </w:pPr>
            <w:r>
              <w:rPr>
                <w:sz w:val="24"/>
              </w:rPr>
              <w:t xml:space="preserve">1928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 </w:t>
            </w:r>
          </w:p>
          <w:p w:rsidR="001000EC" w:rsidRDefault="00DB7345">
            <w:pPr>
              <w:spacing w:after="0"/>
            </w:pPr>
            <w:r>
              <w:rPr>
                <w:sz w:val="24"/>
              </w:rPr>
              <w:t xml:space="preserve">36 </w:t>
            </w:r>
          </w:p>
        </w:tc>
      </w:tr>
    </w:tbl>
    <w:p w:rsidR="001000EC" w:rsidRDefault="00DB7345">
      <w:pPr>
        <w:spacing w:after="0"/>
        <w:ind w:left="-29" w:right="-200"/>
        <w:jc w:val="both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340418" cy="8405048"/>
                <wp:effectExtent l="0" t="0" r="0" b="0"/>
                <wp:docPr id="13587" name="Group 13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0418" cy="8405048"/>
                          <a:chOff x="0" y="0"/>
                          <a:chExt cx="6340418" cy="8405048"/>
                        </a:xfrm>
                      </wpg:grpSpPr>
                      <wps:wsp>
                        <wps:cNvPr id="19007" name="Shape 19007"/>
                        <wps:cNvSpPr/>
                        <wps:spPr>
                          <a:xfrm>
                            <a:off x="0" y="0"/>
                            <a:ext cx="6158230" cy="309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30" h="309676">
                                <a:moveTo>
                                  <a:pt x="0" y="0"/>
                                </a:moveTo>
                                <a:lnTo>
                                  <a:pt x="6158230" y="0"/>
                                </a:lnTo>
                                <a:lnTo>
                                  <a:pt x="6158230" y="309676"/>
                                </a:lnTo>
                                <a:lnTo>
                                  <a:pt x="0" y="3096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0" name="Rectangle 1710"/>
                        <wps:cNvSpPr/>
                        <wps:spPr>
                          <a:xfrm>
                            <a:off x="3079115" y="50216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08" name="Shape 19008"/>
                        <wps:cNvSpPr/>
                        <wps:spPr>
                          <a:xfrm>
                            <a:off x="0" y="309677"/>
                            <a:ext cx="6158230" cy="1783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30" h="1783080">
                                <a:moveTo>
                                  <a:pt x="0" y="0"/>
                                </a:moveTo>
                                <a:lnTo>
                                  <a:pt x="6158230" y="0"/>
                                </a:lnTo>
                                <a:lnTo>
                                  <a:pt x="6158230" y="1783080"/>
                                </a:lnTo>
                                <a:lnTo>
                                  <a:pt x="0" y="1783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2" name="Rectangle 1712"/>
                        <wps:cNvSpPr/>
                        <wps:spPr>
                          <a:xfrm>
                            <a:off x="148133" y="605904"/>
                            <a:ext cx="7793757" cy="1978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b/>
                                  <w:color w:val="D98027"/>
                                  <w:sz w:val="230"/>
                                </w:rPr>
                                <w:t>BOGSALG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3" name="Rectangle 1713"/>
                        <wps:cNvSpPr/>
                        <wps:spPr>
                          <a:xfrm>
                            <a:off x="6010402" y="605904"/>
                            <a:ext cx="438921" cy="1978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b/>
                                  <w:color w:val="D98027"/>
                                  <w:sz w:val="2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09" name="Shape 19009"/>
                        <wps:cNvSpPr/>
                        <wps:spPr>
                          <a:xfrm>
                            <a:off x="0" y="2092757"/>
                            <a:ext cx="615823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30" h="170688">
                                <a:moveTo>
                                  <a:pt x="0" y="0"/>
                                </a:moveTo>
                                <a:lnTo>
                                  <a:pt x="6158230" y="0"/>
                                </a:lnTo>
                                <a:lnTo>
                                  <a:pt x="6158230" y="170688"/>
                                </a:lnTo>
                                <a:lnTo>
                                  <a:pt x="0" y="1706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5" name="Rectangle 1715"/>
                        <wps:cNvSpPr/>
                        <wps:spPr>
                          <a:xfrm>
                            <a:off x="18288" y="212018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10" name="Shape 19010"/>
                        <wps:cNvSpPr/>
                        <wps:spPr>
                          <a:xfrm>
                            <a:off x="0" y="2263445"/>
                            <a:ext cx="6158230" cy="4094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30" h="4094099">
                                <a:moveTo>
                                  <a:pt x="0" y="0"/>
                                </a:moveTo>
                                <a:lnTo>
                                  <a:pt x="6158230" y="0"/>
                                </a:lnTo>
                                <a:lnTo>
                                  <a:pt x="6158230" y="4094099"/>
                                </a:lnTo>
                                <a:lnTo>
                                  <a:pt x="0" y="40940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18" name="Picture 171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8415" y="2263445"/>
                            <a:ext cx="6130926" cy="4093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11" name="Shape 19011"/>
                        <wps:cNvSpPr/>
                        <wps:spPr>
                          <a:xfrm>
                            <a:off x="0" y="6357544"/>
                            <a:ext cx="615823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30" h="434340">
                                <a:moveTo>
                                  <a:pt x="0" y="0"/>
                                </a:moveTo>
                                <a:lnTo>
                                  <a:pt x="6158230" y="0"/>
                                </a:lnTo>
                                <a:lnTo>
                                  <a:pt x="6158230" y="434340"/>
                                </a:lnTo>
                                <a:lnTo>
                                  <a:pt x="0" y="4343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1" name="Rectangle 1721"/>
                        <wps:cNvSpPr/>
                        <wps:spPr>
                          <a:xfrm>
                            <a:off x="1586738" y="6429553"/>
                            <a:ext cx="4074293" cy="481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 xml:space="preserve">SKAGENS BIBLIOTEK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2" name="Rectangle 1722"/>
                        <wps:cNvSpPr/>
                        <wps:spPr>
                          <a:xfrm>
                            <a:off x="4652137" y="6429553"/>
                            <a:ext cx="106734" cy="481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12" name="Shape 19012"/>
                        <wps:cNvSpPr/>
                        <wps:spPr>
                          <a:xfrm>
                            <a:off x="0" y="6791884"/>
                            <a:ext cx="615823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30" h="341376">
                                <a:moveTo>
                                  <a:pt x="0" y="0"/>
                                </a:moveTo>
                                <a:lnTo>
                                  <a:pt x="6158230" y="0"/>
                                </a:lnTo>
                                <a:lnTo>
                                  <a:pt x="6158230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4" name="Rectangle 1724"/>
                        <wps:cNvSpPr/>
                        <wps:spPr>
                          <a:xfrm>
                            <a:off x="442265" y="6849415"/>
                            <a:ext cx="889111" cy="377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sælge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5" name="Rectangle 1725"/>
                        <wps:cNvSpPr/>
                        <wps:spPr>
                          <a:xfrm>
                            <a:off x="1111250" y="6849415"/>
                            <a:ext cx="6116204" cy="377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r ud af kasserede bøger, blade og musik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6" name="Rectangle 1726"/>
                        <wps:cNvSpPr/>
                        <wps:spPr>
                          <a:xfrm>
                            <a:off x="5714746" y="6849415"/>
                            <a:ext cx="83829" cy="377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13" name="Shape 19013"/>
                        <wps:cNvSpPr/>
                        <wps:spPr>
                          <a:xfrm>
                            <a:off x="0" y="7133336"/>
                            <a:ext cx="6158230" cy="34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30" h="341681">
                                <a:moveTo>
                                  <a:pt x="0" y="0"/>
                                </a:moveTo>
                                <a:lnTo>
                                  <a:pt x="6158230" y="0"/>
                                </a:lnTo>
                                <a:lnTo>
                                  <a:pt x="6158230" y="341681"/>
                                </a:lnTo>
                                <a:lnTo>
                                  <a:pt x="0" y="3416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8" name="Rectangle 1728"/>
                        <wps:cNvSpPr/>
                        <wps:spPr>
                          <a:xfrm>
                            <a:off x="2231771" y="7191172"/>
                            <a:ext cx="2252636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i underetagen.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9" name="Rectangle 1729"/>
                        <wps:cNvSpPr/>
                        <wps:spPr>
                          <a:xfrm>
                            <a:off x="3926713" y="7191172"/>
                            <a:ext cx="83829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14" name="Shape 19014"/>
                        <wps:cNvSpPr/>
                        <wps:spPr>
                          <a:xfrm>
                            <a:off x="0" y="7475017"/>
                            <a:ext cx="6158230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30" h="339852">
                                <a:moveTo>
                                  <a:pt x="0" y="0"/>
                                </a:moveTo>
                                <a:lnTo>
                                  <a:pt x="6158230" y="0"/>
                                </a:lnTo>
                                <a:lnTo>
                                  <a:pt x="6158230" y="339852"/>
                                </a:lnTo>
                                <a:lnTo>
                                  <a:pt x="0" y="339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1" name="Rectangle 1731"/>
                        <wps:cNvSpPr/>
                        <wps:spPr>
                          <a:xfrm>
                            <a:off x="2062607" y="7531024"/>
                            <a:ext cx="2701828" cy="377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b/>
                                  <w:color w:val="E36C0A"/>
                                  <w:sz w:val="44"/>
                                </w:rPr>
                                <w:t>I åbningstiden fra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2" name="Rectangle 1732"/>
                        <wps:cNvSpPr/>
                        <wps:spPr>
                          <a:xfrm>
                            <a:off x="4095877" y="7531024"/>
                            <a:ext cx="83829" cy="377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b/>
                                  <w:color w:val="E36C0A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15" name="Shape 19015"/>
                        <wps:cNvSpPr/>
                        <wps:spPr>
                          <a:xfrm>
                            <a:off x="0" y="7814869"/>
                            <a:ext cx="615823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30" h="434340">
                                <a:moveTo>
                                  <a:pt x="0" y="0"/>
                                </a:moveTo>
                                <a:lnTo>
                                  <a:pt x="6158230" y="0"/>
                                </a:lnTo>
                                <a:lnTo>
                                  <a:pt x="6158230" y="434340"/>
                                </a:lnTo>
                                <a:lnTo>
                                  <a:pt x="0" y="4343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4" name="Rectangle 1734"/>
                        <wps:cNvSpPr/>
                        <wps:spPr>
                          <a:xfrm>
                            <a:off x="737870" y="7886878"/>
                            <a:ext cx="106734" cy="481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b/>
                                  <w:color w:val="E36C0A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5" name="Rectangle 1735"/>
                        <wps:cNvSpPr/>
                        <wps:spPr>
                          <a:xfrm>
                            <a:off x="818642" y="7886878"/>
                            <a:ext cx="624344" cy="481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proofErr w:type="spellStart"/>
                              <w:r>
                                <w:rPr>
                                  <w:b/>
                                  <w:color w:val="E36C0A"/>
                                  <w:sz w:val="56"/>
                                </w:rPr>
                                <w:t>Lør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6" name="Rectangle 1736"/>
                        <wps:cNvSpPr/>
                        <wps:spPr>
                          <a:xfrm>
                            <a:off x="1289558" y="7886878"/>
                            <a:ext cx="2854887" cy="481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b/>
                                  <w:color w:val="E36C0A"/>
                                  <w:sz w:val="56"/>
                                </w:rPr>
                                <w:t xml:space="preserve">dag den 1. juli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7" name="Rectangle 1737"/>
                        <wps:cNvSpPr/>
                        <wps:spPr>
                          <a:xfrm>
                            <a:off x="3437255" y="7886878"/>
                            <a:ext cx="144515" cy="481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b/>
                                  <w:color w:val="E36C0A"/>
                                  <w:sz w:val="5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8" name="Rectangle 1738"/>
                        <wps:cNvSpPr/>
                        <wps:spPr>
                          <a:xfrm>
                            <a:off x="3545713" y="7886878"/>
                            <a:ext cx="106734" cy="481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b/>
                                  <w:color w:val="E36C0A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9" name="Rectangle 1739"/>
                        <wps:cNvSpPr/>
                        <wps:spPr>
                          <a:xfrm>
                            <a:off x="3626485" y="7886878"/>
                            <a:ext cx="239442" cy="481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b/>
                                  <w:color w:val="E36C0A"/>
                                  <w:sz w:val="5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0" name="Rectangle 1740"/>
                        <wps:cNvSpPr/>
                        <wps:spPr>
                          <a:xfrm>
                            <a:off x="3807841" y="7886878"/>
                            <a:ext cx="239442" cy="481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b/>
                                  <w:color w:val="E36C0A"/>
                                  <w:sz w:val="5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1" name="Rectangle 1741"/>
                        <wps:cNvSpPr/>
                        <wps:spPr>
                          <a:xfrm>
                            <a:off x="3987673" y="7886878"/>
                            <a:ext cx="1904674" cy="481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b/>
                                  <w:color w:val="E36C0A"/>
                                  <w:sz w:val="56"/>
                                </w:rPr>
                                <w:t>. juli 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2" name="Rectangle 1742"/>
                        <wps:cNvSpPr/>
                        <wps:spPr>
                          <a:xfrm>
                            <a:off x="5420614" y="8058328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b/>
                                  <w:color w:val="E36C0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16" name="Shape 19016"/>
                        <wps:cNvSpPr/>
                        <wps:spPr>
                          <a:xfrm>
                            <a:off x="0" y="8249158"/>
                            <a:ext cx="615823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30" h="155448">
                                <a:moveTo>
                                  <a:pt x="0" y="0"/>
                                </a:moveTo>
                                <a:lnTo>
                                  <a:pt x="6158230" y="0"/>
                                </a:lnTo>
                                <a:lnTo>
                                  <a:pt x="6158230" y="155448"/>
                                </a:ln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" name="Rectangle 1744"/>
                        <wps:cNvSpPr/>
                        <wps:spPr>
                          <a:xfrm>
                            <a:off x="3079115" y="8276209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7345" w:rsidRDefault="00DB7345">
                              <w:r>
                                <w:rPr>
                                  <w:b/>
                                  <w:color w:val="E36C0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587" o:spid="_x0000_s1076" style="width:499.25pt;height:661.8pt;mso-position-horizontal-relative:char;mso-position-vertical-relative:line" coordsize="63404,8405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">
                <v:shape id="Shape 19007" o:spid="_x0000_s1077" style="position:absolute;width:61582;height:3096;visibility:visible;mso-wrap-style:square;v-text-anchor:top" coordsize="6158230,309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" path="m,l6158230,r,309676l,309676,,e" fillcolor="black" stroked="f" strokeweight="0">
                  <v:stroke miterlimit="83231f" joinstyle="miter"/>
                  <v:path arrowok="t" textboxrect="0,0,6158230,309676"/>
                </v:shape>
                <v:rect id="Rectangle 1710" o:spid="_x0000_s1078" style="position:absolute;left:30791;top:502;width:765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008" o:spid="_x0000_s1079" style="position:absolute;top:3096;width:61582;height:17831;visibility:visible;mso-wrap-style:square;v-text-anchor:top" coordsize="6158230,178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" path="m,l6158230,r,1783080l,1783080,,e" fillcolor="black" stroked="f" strokeweight="0">
                  <v:stroke miterlimit="83231f" joinstyle="miter"/>
                  <v:path arrowok="t" textboxrect="0,0,6158230,1783080"/>
                </v:shape>
                <v:rect id="Rectangle 1712" o:spid="_x0000_s1080" style="position:absolute;left:1481;top:6059;width:77937;height:19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rd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yHMH/N+EEufwDAAD//wMAUEsBAi0AFAAGAAgAAAAhANvh9svuAAAAhQEAABMAAAAAAAAAAAAA&#10;AAAAAAAAAFtDb250ZW50X1R5cGVzXS54bWxQSwECLQAUAAYACAAAACEAWvQsW78AAAAVAQAACwAA&#10;AAAAAAAAAAAAAAAfAQAAX3JlbHMvLnJlbHNQSwECLQAUAAYACAAAACEAc0bK3cMAAADdAAAADwAA&#10;AAAAAAAAAAAAAAAHAgAAZHJzL2Rvd25yZXYueG1sUEsFBgAAAAADAAMAtwAAAPcCAAAAAA==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b/>
                            <w:color w:val="D98027"/>
                            <w:sz w:val="230"/>
                          </w:rPr>
                          <w:t>BOGSALG</w:t>
                        </w:r>
                      </w:p>
                    </w:txbxContent>
                  </v:textbox>
                </v:rect>
                <v:rect id="Rectangle 1713" o:spid="_x0000_s1081" style="position:absolute;left:60104;top:6059;width:4389;height:19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m9G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z7MF/H4TTpDrOwAAAP//AwBQSwECLQAUAAYACAAAACEA2+H2y+4AAACFAQAAEwAAAAAAAAAA&#10;AAAAAAAAAAAAW0NvbnRlbnRfVHlwZXNdLnhtbFBLAQItABQABgAIAAAAIQBa9CxbvwAAABUBAAAL&#10;AAAAAAAAAAAAAAAAAB8BAABfcmVscy8ucmVsc1BLAQItABQABgAIAAAAIQAcCm9GxQAAAN0AAAAP&#10;AAAAAAAAAAAAAAAAAAcCAABkcnMvZG93bnJldi54bWxQSwUGAAAAAAMAAwC3AAAA+QIAAAAA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b/>
                            <w:color w:val="D98027"/>
                            <w:sz w:val="23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009" o:spid="_x0000_s1082" style="position:absolute;top:20927;width:61582;height:1707;visibility:visible;mso-wrap-style:square;v-text-anchor:top" coordsize="615823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" path="m,l6158230,r,170688l,170688,,e" fillcolor="black" stroked="f" strokeweight="0">
                  <v:stroke miterlimit="83231f" joinstyle="miter"/>
                  <v:path arrowok="t" textboxrect="0,0,6158230,170688"/>
                </v:shape>
                <v:rect id="Rectangle 1715" o:spid="_x0000_s1083" style="position:absolute;left:182;top:21201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Kp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z7MF/H4TTpDrOwAAAP//AwBQSwECLQAUAAYACAAAACEA2+H2y+4AAACFAQAAEwAAAAAAAAAA&#10;AAAAAAAAAAAAW0NvbnRlbnRfVHlwZXNdLnhtbFBLAQItABQABgAIAAAAIQBa9CxbvwAAABUBAAAL&#10;AAAAAAAAAAAAAAAAAB8BAABfcmVscy8ucmVsc1BLAQItABQABgAIAAAAIQD8r1KpxQAAAN0AAAAP&#10;AAAAAAAAAAAAAAAAAAcCAABkcnMvZG93bnJldi54bWxQSwUGAAAAAAMAAwC3AAAA+QIAAAAA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010" o:spid="_x0000_s1084" style="position:absolute;top:22634;width:61582;height:40941;visibility:visible;mso-wrap-style:square;v-text-anchor:top" coordsize="6158230,4094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" path="m,l6158230,r,4094099l,4094099,,e" fillcolor="black" stroked="f" strokeweight="0">
                  <v:stroke miterlimit="83231f" joinstyle="miter"/>
                  <v:path arrowok="t" textboxrect="0,0,6158230,4094099"/>
                </v:shape>
                <v:shape id="Picture 1718" o:spid="_x0000_s1085" type="#_x0000_t75" style="position:absolute;left:184;top:22634;width:61309;height:40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">
                  <v:imagedata r:id="rId14" o:title=""/>
                </v:shape>
                <v:shape id="Shape 19011" o:spid="_x0000_s1086" style="position:absolute;top:63575;width:61582;height:4343;visibility:visible;mso-wrap-style:square;v-text-anchor:top" coordsize="615823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" path="m,l6158230,r,434340l,434340,,e" fillcolor="black" stroked="f" strokeweight="0">
                  <v:stroke miterlimit="83231f" joinstyle="miter"/>
                  <v:path arrowok="t" textboxrect="0,0,6158230,434340"/>
                </v:shape>
                <v:rect id="Rectangle 1721" o:spid="_x0000_s1087" style="position:absolute;left:15867;top:64295;width:40743;height:4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J4X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yGsL/N+EEufwDAAD//wMAUEsBAi0AFAAGAAgAAAAhANvh9svuAAAAhQEAABMAAAAAAAAAAAAA&#10;AAAAAAAAAFtDb250ZW50X1R5cGVzXS54bWxQSwECLQAUAAYACAAAACEAWvQsW78AAAAVAQAACwAA&#10;AAAAAAAAAAAAAAAfAQAAX3JlbHMvLnJlbHNQSwECLQAUAAYACAAAACEATfieF8MAAADdAAAADwAA&#10;AAAAAAAAAAAAAAAHAgAAZHJzL2Rvd25yZXYueG1sUEsFBgAAAAADAAMAtwAAAPcCAAAAAA==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b/>
                            <w:color w:val="FFFFFF"/>
                            <w:sz w:val="56"/>
                          </w:rPr>
                          <w:t xml:space="preserve">SKAGENS BIBLIOTEK </w:t>
                        </w:r>
                      </w:p>
                    </w:txbxContent>
                  </v:textbox>
                </v:rect>
                <v:rect id="Rectangle 1722" o:spid="_x0000_s1088" style="position:absolute;left:46521;top:64295;width:1067;height:4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b/>
                            <w:color w:val="FFFFFF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012" o:spid="_x0000_s1089" style="position:absolute;top:67918;width:61582;height:3414;visibility:visible;mso-wrap-style:square;v-text-anchor:top" coordsize="615823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" path="m,l6158230,r,341376l,341376,,e" fillcolor="black" stroked="f" strokeweight="0">
                  <v:stroke miterlimit="83231f" joinstyle="miter"/>
                  <v:path arrowok="t" textboxrect="0,0,6158230,341376"/>
                </v:shape>
                <v:rect id="Rectangle 1724" o:spid="_x0000_s1090" style="position:absolute;left:4422;top:68494;width:8891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z2P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f53fwDvb8IJcvoCAAD//wMAUEsBAi0AFAAGAAgAAAAhANvh9svuAAAAhQEAABMAAAAAAAAAAAAA&#10;AAAAAAAAAFtDb250ZW50X1R5cGVzXS54bWxQSwECLQAUAAYACAAAACEAWvQsW78AAAAVAQAACwAA&#10;AAAAAAAAAAAAAAAfAQAAX3JlbHMvLnJlbHNQSwECLQAUAAYACAAAACEAXY89j8MAAADdAAAADwAA&#10;AAAAAAAAAAAAAAAHAgAAZHJzL2Rvd25yZXYueG1sUEsFBgAAAAADAAMAtwAAAPcCAAAAAA==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b/>
                            <w:color w:val="FFFFFF"/>
                            <w:sz w:val="44"/>
                          </w:rPr>
                          <w:t>sælge</w:t>
                        </w:r>
                      </w:p>
                    </w:txbxContent>
                  </v:textbox>
                </v:rect>
                <v:rect id="Rectangle 1725" o:spid="_x0000_s1091" style="position:absolute;left:11112;top:68494;width:61162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b/>
                            <w:color w:val="FFFFFF"/>
                            <w:sz w:val="44"/>
                          </w:rPr>
                          <w:t>r ud af kasserede bøger, blade og musik</w:t>
                        </w:r>
                      </w:p>
                    </w:txbxContent>
                  </v:textbox>
                </v:rect>
                <v:rect id="Rectangle 1726" o:spid="_x0000_s1092" style="position:absolute;left:57147;top:68494;width:838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b/>
                            <w:color w:val="FFFFFF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013" o:spid="_x0000_s1093" style="position:absolute;top:71333;width:61582;height:3417;visibility:visible;mso-wrap-style:square;v-text-anchor:top" coordsize="6158230,34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" path="m,l6158230,r,341681l,341681,,e" fillcolor="black" stroked="f" strokeweight="0">
                  <v:stroke miterlimit="83231f" joinstyle="miter"/>
                  <v:path arrowok="t" textboxrect="0,0,6158230,341681"/>
                </v:shape>
                <v:rect id="Rectangle 1728" o:spid="_x0000_s1094" style="position:absolute;left:22317;top:71911;width:22527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b/>
                            <w:color w:val="FFFFFF"/>
                            <w:sz w:val="44"/>
                          </w:rPr>
                          <w:t>i underetagen.</w:t>
                        </w:r>
                      </w:p>
                    </w:txbxContent>
                  </v:textbox>
                </v:rect>
                <v:rect id="Rectangle 1729" o:spid="_x0000_s1095" style="position:absolute;left:39267;top:71911;width:838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b/>
                            <w:color w:val="FFFFFF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014" o:spid="_x0000_s1096" style="position:absolute;top:74750;width:61582;height:3398;visibility:visible;mso-wrap-style:square;v-text-anchor:top" coordsize="6158230,33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" path="m,l6158230,r,339852l,339852,,e" fillcolor="black" stroked="f" strokeweight="0">
                  <v:stroke miterlimit="83231f" joinstyle="miter"/>
                  <v:path arrowok="t" textboxrect="0,0,6158230,339852"/>
                </v:shape>
                <v:rect id="Rectangle 1731" o:spid="_x0000_s1097" style="position:absolute;left:20626;top:75310;width:27018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QjK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z4sZ/H4TTpDrOwAAAP//AwBQSwECLQAUAAYACAAAACEA2+H2y+4AAACFAQAAEwAAAAAAAAAA&#10;AAAAAAAAAAAAW0NvbnRlbnRfVHlwZXNdLnhtbFBLAQItABQABgAIAAAAIQBa9CxbvwAAABUBAAAL&#10;AAAAAAAAAAAAAAAAAB8BAABfcmVscy8ucmVsc1BLAQItABQABgAIAAAAIQDIIQjKxQAAAN0AAAAP&#10;AAAAAAAAAAAAAAAAAAcCAABkcnMvZG93bnJldi54bWxQSwUGAAAAAAMAAwC3AAAA+QIAAAAA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b/>
                            <w:color w:val="E36C0A"/>
                            <w:sz w:val="44"/>
                          </w:rPr>
                          <w:t>I åbningstiden fra</w:t>
                        </w:r>
                      </w:p>
                    </w:txbxContent>
                  </v:textbox>
                </v:rect>
                <v:rect id="Rectangle 1732" o:spid="_x0000_s1098" style="position:absolute;left:40958;top:75310;width:839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b/>
                            <w:color w:val="E36C0A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015" o:spid="_x0000_s1099" style="position:absolute;top:78148;width:61582;height:4344;visibility:visible;mso-wrap-style:square;v-text-anchor:top" coordsize="615823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" path="m,l6158230,r,434340l,434340,,e" fillcolor="black" stroked="f" strokeweight="0">
                  <v:stroke miterlimit="83231f" joinstyle="miter"/>
                  <v:path arrowok="t" textboxrect="0,0,6158230,434340"/>
                </v:shape>
                <v:rect id="Rectangle 1734" o:spid="_x0000_s1100" style="position:absolute;left:7378;top:78868;width:1068;height:4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tS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X18m8P9NOEEu/gAAAP//AwBQSwECLQAUAAYACAAAACEA2+H2y+4AAACFAQAAEwAAAAAAAAAA&#10;AAAAAAAAAAAAW0NvbnRlbnRfVHlwZXNdLnhtbFBLAQItABQABgAIAAAAIQBa9CxbvwAAABUBAAAL&#10;AAAAAAAAAAAAAAAAAB8BAABfcmVscy8ucmVsc1BLAQItABQABgAIAAAAIQDYVqtSxQAAAN0AAAAP&#10;AAAAAAAAAAAAAAAAAAcCAABkcnMvZG93bnJldi54bWxQSwUGAAAAAAMAAwC3AAAA+QIAAAAA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b/>
                            <w:color w:val="E36C0A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5" o:spid="_x0000_s1101" style="position:absolute;left:8186;top:78868;width:6243;height:4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" filled="f" stroked="f">
                  <v:textbox inset="0,0,0,0">
                    <w:txbxContent>
                      <w:p w:rsidR="00DB7345" w:rsidRDefault="00DB7345">
                        <w:proofErr w:type="spellStart"/>
                        <w:r>
                          <w:rPr>
                            <w:b/>
                            <w:color w:val="E36C0A"/>
                            <w:sz w:val="56"/>
                          </w:rPr>
                          <w:t>Lør</w:t>
                        </w:r>
                        <w:proofErr w:type="spellEnd"/>
                      </w:p>
                    </w:txbxContent>
                  </v:textbox>
                </v:rect>
                <v:rect id="Rectangle 1736" o:spid="_x0000_s1102" style="position:absolute;left:12895;top:78868;width:28549;height:4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JC+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P8aDOH1TThBzv4AAAD//wMAUEsBAi0AFAAGAAgAAAAhANvh9svuAAAAhQEAABMAAAAAAAAAAAAA&#10;AAAAAAAAAFtDb250ZW50X1R5cGVzXS54bWxQSwECLQAUAAYACAAAACEAWvQsW78AAAAVAQAACwAA&#10;AAAAAAAAAAAAAAAfAQAAX3JlbHMvLnJlbHNQSwECLQAUAAYACAAAACEAR8iQvsMAAADdAAAADwAA&#10;AAAAAAAAAAAAAAAHAgAAZHJzL2Rvd25yZXYueG1sUEsFBgAAAAADAAMAtwAAAPcCAAAAAA==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b/>
                            <w:color w:val="E36C0A"/>
                            <w:sz w:val="56"/>
                          </w:rPr>
                          <w:t xml:space="preserve">dag den 1. juli </w:t>
                        </w:r>
                      </w:p>
                    </w:txbxContent>
                  </v:textbox>
                </v:rect>
                <v:rect id="Rectangle 1737" o:spid="_x0000_s1103" style="position:absolute;left:34372;top:78868;width:1445;height:4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b/>
                            <w:color w:val="E36C0A"/>
                            <w:sz w:val="56"/>
                          </w:rPr>
                          <w:t>-</w:t>
                        </w:r>
                      </w:p>
                    </w:txbxContent>
                  </v:textbox>
                </v:rect>
                <v:rect id="Rectangle 1738" o:spid="_x0000_s1104" style="position:absolute;left:35457;top:78868;width:1067;height:4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b/>
                            <w:color w:val="E36C0A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9" o:spid="_x0000_s1105" style="position:absolute;left:36264;top:78868;width:2395;height:4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wTM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On4xj+vgknyOUvAAAA//8DAFBLAQItABQABgAIAAAAIQDb4fbL7gAAAIUBAAATAAAAAAAAAAAA&#10;AAAAAAAAAABbQ29udGVudF9UeXBlc10ueG1sUEsBAi0AFAAGAAgAAAAhAFr0LFu/AAAAFQEAAAsA&#10;AAAAAAAAAAAAAAAAHwEAAF9yZWxzLy5yZWxzUEsBAi0AFAAGAAgAAAAhADZXBMzEAAAA3QAAAA8A&#10;AAAAAAAAAAAAAAAABwIAAGRycy9kb3ducmV2LnhtbFBLBQYAAAAAAwADALcAAAD4AgAAAAA=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b/>
                            <w:color w:val="E36C0A"/>
                            <w:sz w:val="56"/>
                          </w:rPr>
                          <w:t>3</w:t>
                        </w:r>
                      </w:p>
                    </w:txbxContent>
                  </v:textbox>
                </v:rect>
                <v:rect id="Rectangle 1740" o:spid="_x0000_s1106" style="position:absolute;left:38078;top:78868;width:2394;height:4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b/>
                            <w:color w:val="E36C0A"/>
                            <w:sz w:val="56"/>
                          </w:rPr>
                          <w:t>1</w:t>
                        </w:r>
                      </w:p>
                    </w:txbxContent>
                  </v:textbox>
                </v:rect>
                <v:rect id="Rectangle 1741" o:spid="_x0000_s1107" style="position:absolute;left:39876;top:78868;width:19047;height:4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3u3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z4sZ/H4TTpDrOwAAAP//AwBQSwECLQAUAAYACAAAACEA2+H2y+4AAACFAQAAEwAAAAAAAAAA&#10;AAAAAAAAAAAAW0NvbnRlbnRfVHlwZXNdLnhtbFBLAQItABQABgAIAAAAIQBa9CxbvwAAABUBAAAL&#10;AAAAAAAAAAAAAAAAAB8BAABfcmVscy8ucmVsc1BLAQItABQABgAIAAAAIQCQJ3u3xQAAAN0AAAAP&#10;AAAAAAAAAAAAAAAAAAcCAABkcnMvZG93bnJldi54bWxQSwUGAAAAAAMAAwC3AAAA+QIAAAAA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b/>
                            <w:color w:val="E36C0A"/>
                            <w:sz w:val="56"/>
                          </w:rPr>
                          <w:t>. juli 2017</w:t>
                        </w:r>
                      </w:p>
                    </w:txbxContent>
                  </v:textbox>
                </v:rect>
                <v:rect id="Rectangle 1742" o:spid="_x0000_s1108" style="position:absolute;left:54206;top:80583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eXA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f73oA/vb8IJcvoCAAD//wMAUEsBAi0AFAAGAAgAAAAhANvh9svuAAAAhQEAABMAAAAAAAAAAAAA&#10;AAAAAAAAAFtDb250ZW50X1R5cGVzXS54bWxQSwECLQAUAAYACAAAACEAWvQsW78AAAAVAQAACwAA&#10;AAAAAAAAAAAAAAAfAQAAX3JlbHMvLnJlbHNQSwECLQAUAAYACAAAACEAYPXlwMMAAADdAAAADwAA&#10;AAAAAAAAAAAAAAAHAgAAZHJzL2Rvd25yZXYueG1sUEsFBgAAAAADAAMAtwAAAPcCAAAAAA==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b/>
                            <w:color w:val="E36C0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016" o:spid="_x0000_s1109" style="position:absolute;top:82491;width:61582;height:1555;visibility:visible;mso-wrap-style:square;v-text-anchor:top" coordsize="6158230,1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" path="m,l6158230,r,155448l,155448,,e" fillcolor="black" stroked="f" strokeweight="0">
                  <v:stroke miterlimit="83231f" joinstyle="miter"/>
                  <v:path arrowok="t" textboxrect="0,0,6158230,155448"/>
                </v:shape>
                <v:rect id="Rectangle 1744" o:spid="_x0000_s1110" style="position:absolute;left:30791;top:82762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" filled="f" stroked="f">
                  <v:textbox inset="0,0,0,0">
                    <w:txbxContent>
                      <w:p w:rsidR="00DB7345" w:rsidRDefault="00DB7345">
                        <w:r>
                          <w:rPr>
                            <w:b/>
                            <w:color w:val="E36C0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color w:val="FFFFFF"/>
          <w:sz w:val="44"/>
        </w:rPr>
        <w:t xml:space="preserve"> </w:t>
      </w:r>
    </w:p>
    <w:sectPr w:rsidR="001000EC">
      <w:pgSz w:w="11906" w:h="16838"/>
      <w:pgMar w:top="1702" w:right="1017" w:bottom="1674" w:left="1133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0EC"/>
    <w:rsid w:val="001000EC"/>
    <w:rsid w:val="00DB7345"/>
    <w:rsid w:val="00F41BA8"/>
    <w:rsid w:val="00FE4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,"/>
  <w:listSeparator w:val=";"/>
  <w14:docId w14:val="42012ADE"/>
  <w15:docId w15:val="{AB198A7D-23E2-44BD-9B2C-10CEEFC63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365AC752</Template>
  <TotalTime>5</TotalTime>
  <Pages>13</Pages>
  <Words>455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Fredereikshavn Kommune</Company>
  <LinksUpToDate>false</LinksUpToDate>
  <CharactersWithSpaces>3225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Skrank, Skagen Bibliotek</dc:creator>
  <cp:keywords/>
  <cp:lastModifiedBy>Caroline Røntved</cp:lastModifiedBy>
  <cp:revision>2</cp:revision>
  <cp:lastPrinted>2017-06-21T13:10:00Z</cp:lastPrinted>
  <dcterms:created xsi:type="dcterms:W3CDTF">2017-06-21T13:10:00Z</dcterms:created>
  <dcterms:modified xsi:type="dcterms:W3CDTF">2017-06-21T13:10:00Z</dcterms:modified>
</cp:coreProperties>
</file>